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BAF2" w14:textId="77777777" w:rsidR="00F305B7" w:rsidRDefault="00F305B7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4051BEAA" w14:textId="77777777" w:rsidR="00F305B7" w:rsidRDefault="00F305B7" w:rsidP="007E4FF0">
      <w:pPr>
        <w:pStyle w:val="Nagwek1"/>
      </w:pPr>
      <w:r>
        <w:t>KARTA KURSU</w:t>
      </w:r>
    </w:p>
    <w:p w14:paraId="1B0C5734" w14:textId="77777777" w:rsidR="00F305B7" w:rsidRDefault="00F305B7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F305B7" w14:paraId="1EFB7D1A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437A1864" w14:textId="77777777" w:rsidR="00F305B7" w:rsidRDefault="00F305B7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3E069E81" w14:textId="77777777" w:rsidR="00F305B7" w:rsidRDefault="00F305B7" w:rsidP="007E4FF0">
            <w:pPr>
              <w:pStyle w:val="Zawartotabeli"/>
            </w:pPr>
            <w:r>
              <w:rPr>
                <w:noProof/>
              </w:rPr>
              <w:t>Cyfrowe zasoby kultury</w:t>
            </w:r>
          </w:p>
        </w:tc>
      </w:tr>
      <w:tr w:rsidR="00F305B7" w:rsidRPr="00C00BB6" w14:paraId="6EB9133E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30FB17CD" w14:textId="77777777" w:rsidR="00F305B7" w:rsidRDefault="00F305B7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2BCCE6A5" w14:textId="77777777" w:rsidR="00F305B7" w:rsidRPr="00A0084C" w:rsidRDefault="00F305B7" w:rsidP="007E4FF0">
            <w:pPr>
              <w:pStyle w:val="Zawartotabeli"/>
              <w:rPr>
                <w:lang w:val="en-US"/>
              </w:rPr>
            </w:pPr>
            <w:r w:rsidRPr="00703264">
              <w:rPr>
                <w:noProof/>
                <w:lang w:val="en-US"/>
              </w:rPr>
              <w:t>Digital cultural resources</w:t>
            </w:r>
          </w:p>
        </w:tc>
      </w:tr>
    </w:tbl>
    <w:p w14:paraId="4D24206B" w14:textId="77777777" w:rsidR="00F305B7" w:rsidRPr="00A0084C" w:rsidRDefault="00F305B7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F305B7" w14:paraId="3406270E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7DFC7C1D" w14:textId="77777777" w:rsidR="00F305B7" w:rsidRDefault="00F305B7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5A325D2B" w14:textId="77777777" w:rsidR="00F305B7" w:rsidRDefault="00F305B7" w:rsidP="007E4FF0">
            <w:pPr>
              <w:pStyle w:val="Zawartotabeli"/>
            </w:pPr>
            <w:r>
              <w:rPr>
                <w:noProof/>
              </w:rPr>
              <w:t>dr hab. Iwona Pietrzkiewicz, prof. UP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592D258B" w14:textId="77777777" w:rsidR="00F305B7" w:rsidRDefault="00F305B7" w:rsidP="007E4FF0">
            <w:pPr>
              <w:pStyle w:val="Zawartotabeli"/>
            </w:pPr>
            <w:r>
              <w:t>Zespół dydaktyczny</w:t>
            </w:r>
          </w:p>
        </w:tc>
      </w:tr>
      <w:tr w:rsidR="00F305B7" w14:paraId="49A30AFC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6B150A97" w14:textId="77777777" w:rsidR="00F305B7" w:rsidRDefault="00F305B7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21444023" w14:textId="77777777" w:rsidR="00F305B7" w:rsidRDefault="00F305B7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525D4D2A" w14:textId="77777777" w:rsidR="00F305B7" w:rsidRDefault="00F305B7" w:rsidP="00773D54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hab. Iwona Pietrzkiewicz, prof. UP</w:t>
            </w:r>
          </w:p>
          <w:p w14:paraId="606624EA" w14:textId="77777777" w:rsidR="00F305B7" w:rsidRDefault="00F305B7" w:rsidP="007E4FF0">
            <w:pPr>
              <w:pStyle w:val="Zawartotabeli"/>
            </w:pPr>
            <w:r>
              <w:rPr>
                <w:noProof/>
              </w:rPr>
              <w:t>dr Sabina Kwiecień</w:t>
            </w:r>
          </w:p>
        </w:tc>
      </w:tr>
      <w:tr w:rsidR="00F305B7" w14:paraId="2457F6A3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0EE9478E" w14:textId="77777777" w:rsidR="00F305B7" w:rsidRDefault="00F305B7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266ADC8B" w14:textId="77777777" w:rsidR="00F305B7" w:rsidRDefault="00F305B7" w:rsidP="007E4FF0">
            <w:pPr>
              <w:pStyle w:val="Zawartotabeli"/>
            </w:pPr>
            <w:r>
              <w:rPr>
                <w:noProof/>
              </w:rPr>
              <w:t>1</w:t>
            </w:r>
          </w:p>
        </w:tc>
        <w:tc>
          <w:tcPr>
            <w:tcW w:w="1991" w:type="pct"/>
            <w:vMerge/>
            <w:vAlign w:val="center"/>
          </w:tcPr>
          <w:p w14:paraId="6C9B7EAF" w14:textId="77777777" w:rsidR="00F305B7" w:rsidRDefault="00F305B7" w:rsidP="007E4FF0">
            <w:pPr>
              <w:pStyle w:val="Zawartotabeli"/>
            </w:pPr>
          </w:p>
        </w:tc>
      </w:tr>
    </w:tbl>
    <w:p w14:paraId="5D9D96D1" w14:textId="77777777" w:rsidR="00F305B7" w:rsidRPr="002157B5" w:rsidRDefault="00F305B7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F305B7" w:rsidRPr="00BA2F36" w14:paraId="4CA5E3A4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01AFB455" w14:textId="77777777" w:rsidR="00F305B7" w:rsidRPr="00BA2F36" w:rsidRDefault="00F305B7" w:rsidP="007E4FF0">
            <w:r>
              <w:rPr>
                <w:noProof/>
              </w:rPr>
              <w:t>Celem przedmiotu jest zaznajomienie studentów z cyfrowymi zasobami kultury. Program przedmiotu obejmuje zagadnienia związane z zachowaniem dziedzictwa kultury w aspekcie instytucjonalnym. Omawiane są ważniejsze inicjatywy w tym zakresie, obejmujące zarówno koncepcje o zasięgu międzynarodowym, narodowym, regionalnym, jak i lokalnym oraz kwestie digitalizacji i udostępniania różnych dokumentów z uwzględnieniem problematyki prawnej oraz koordynacji takich działań w Polsce oraz zagranicą.</w:t>
            </w:r>
          </w:p>
        </w:tc>
      </w:tr>
    </w:tbl>
    <w:p w14:paraId="131ADE5A" w14:textId="77777777" w:rsidR="00F305B7" w:rsidRDefault="00F305B7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F305B7" w14:paraId="33A3E5B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8D0F006" w14:textId="77777777" w:rsidR="00F305B7" w:rsidRDefault="00F305B7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5294DB0A" w14:textId="77777777" w:rsidR="00F305B7" w:rsidRDefault="00F305B7" w:rsidP="007E4FF0">
            <w:r>
              <w:rPr>
                <w:noProof/>
              </w:rPr>
              <w:t>--</w:t>
            </w:r>
          </w:p>
        </w:tc>
      </w:tr>
      <w:tr w:rsidR="00F305B7" w14:paraId="33B2B67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1AFE06A" w14:textId="77777777" w:rsidR="00F305B7" w:rsidRDefault="00F305B7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43411AEC" w14:textId="77777777" w:rsidR="00F305B7" w:rsidRDefault="00F305B7" w:rsidP="007E4FF0">
            <w:r>
              <w:rPr>
                <w:noProof/>
              </w:rPr>
              <w:t>Samodzielne poszukiwanie literatury</w:t>
            </w:r>
          </w:p>
        </w:tc>
      </w:tr>
      <w:tr w:rsidR="00F305B7" w14:paraId="4C944659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A0EA7D4" w14:textId="77777777" w:rsidR="00F305B7" w:rsidRDefault="00F305B7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4F495D7C" w14:textId="77777777" w:rsidR="00F305B7" w:rsidRDefault="00F305B7" w:rsidP="007E4FF0">
            <w:r>
              <w:rPr>
                <w:noProof/>
              </w:rPr>
              <w:t>--</w:t>
            </w:r>
          </w:p>
        </w:tc>
      </w:tr>
    </w:tbl>
    <w:p w14:paraId="6F5B982D" w14:textId="77777777" w:rsidR="00F305B7" w:rsidRDefault="00F305B7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F305B7" w:rsidRPr="000E57E1" w14:paraId="2C8DAAE2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7E9DA01" w14:textId="77777777" w:rsidR="00F305B7" w:rsidRPr="000E57E1" w:rsidRDefault="00F305B7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15D2251" w14:textId="77777777" w:rsidR="00F305B7" w:rsidRPr="000E57E1" w:rsidRDefault="00F305B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CFA61FA" w14:textId="77777777" w:rsidR="00F305B7" w:rsidRPr="000E57E1" w:rsidRDefault="00F305B7" w:rsidP="007E4FF0">
            <w:r w:rsidRPr="000E57E1">
              <w:t>Odniesienie do efektów kierunkowych</w:t>
            </w:r>
          </w:p>
        </w:tc>
      </w:tr>
      <w:tr w:rsidR="00F305B7" w:rsidRPr="000E57E1" w14:paraId="71D85EC7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1E16BB4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4FEDBCCB" w14:textId="77777777" w:rsidR="00F305B7" w:rsidRPr="00914D57" w:rsidRDefault="00F305B7" w:rsidP="007E4FF0">
            <w:r>
              <w:rPr>
                <w:noProof/>
              </w:rPr>
              <w:t>W01. Ma pogłębioną wiedzę na temat międzynarodowych i polskich instytucji dziedzictwa historycznego, zasad cyfryzacji zróżnicowanych zasobów kultury.</w:t>
            </w:r>
          </w:p>
        </w:tc>
        <w:tc>
          <w:tcPr>
            <w:tcW w:w="1178" w:type="pct"/>
            <w:vAlign w:val="center"/>
          </w:tcPr>
          <w:p w14:paraId="6E70A0DE" w14:textId="77777777" w:rsidR="00F305B7" w:rsidRPr="000E57E1" w:rsidRDefault="00F305B7" w:rsidP="00A01AF7">
            <w:pPr>
              <w:jc w:val="center"/>
            </w:pPr>
            <w:r>
              <w:rPr>
                <w:noProof/>
              </w:rPr>
              <w:t>K2_W01</w:t>
            </w:r>
          </w:p>
        </w:tc>
      </w:tr>
      <w:tr w:rsidR="00F305B7" w:rsidRPr="000E57E1" w14:paraId="76CD401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4B8FB7F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1794ECB7" w14:textId="77777777" w:rsidR="00F305B7" w:rsidRPr="000E57E1" w:rsidRDefault="00F305B7" w:rsidP="007E4FF0">
            <w:r>
              <w:rPr>
                <w:noProof/>
              </w:rPr>
              <w:t>W02. Zna programy ochrony dziedzictwa, w tym także zabezpieczenia i zmiany formy udostępniania dokumentów historycznych (w tym digitalizacji).</w:t>
            </w:r>
          </w:p>
        </w:tc>
        <w:tc>
          <w:tcPr>
            <w:tcW w:w="1178" w:type="pct"/>
            <w:vAlign w:val="center"/>
          </w:tcPr>
          <w:p w14:paraId="4749D716" w14:textId="77777777" w:rsidR="00F305B7" w:rsidRPr="000E57E1" w:rsidRDefault="00F305B7" w:rsidP="00A01AF7">
            <w:pPr>
              <w:jc w:val="center"/>
            </w:pPr>
            <w:r>
              <w:rPr>
                <w:noProof/>
              </w:rPr>
              <w:t>K2_W02</w:t>
            </w:r>
          </w:p>
        </w:tc>
      </w:tr>
      <w:tr w:rsidR="00F305B7" w:rsidRPr="000E57E1" w14:paraId="6DD385E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B203E58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5F049234" w14:textId="77777777" w:rsidR="00F305B7" w:rsidRPr="000E57E1" w:rsidRDefault="00F305B7" w:rsidP="007E4FF0">
            <w:r>
              <w:rPr>
                <w:noProof/>
              </w:rPr>
              <w:t>W03.</w:t>
            </w:r>
          </w:p>
        </w:tc>
        <w:tc>
          <w:tcPr>
            <w:tcW w:w="1178" w:type="pct"/>
            <w:vAlign w:val="center"/>
          </w:tcPr>
          <w:p w14:paraId="4D69C5BB" w14:textId="77777777" w:rsidR="00F305B7" w:rsidRPr="000E57E1" w:rsidRDefault="00F305B7" w:rsidP="00A01AF7">
            <w:pPr>
              <w:jc w:val="center"/>
            </w:pPr>
          </w:p>
        </w:tc>
      </w:tr>
    </w:tbl>
    <w:p w14:paraId="66C4C921" w14:textId="77777777" w:rsidR="00F305B7" w:rsidRDefault="00F305B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F305B7" w:rsidRPr="000E57E1" w14:paraId="7E2677EC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664EB81" w14:textId="77777777" w:rsidR="00F305B7" w:rsidRPr="000E57E1" w:rsidRDefault="00F305B7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8AB78A7" w14:textId="77777777" w:rsidR="00F305B7" w:rsidRPr="00A31668" w:rsidRDefault="00F305B7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5404867" w14:textId="77777777" w:rsidR="00F305B7" w:rsidRPr="000E57E1" w:rsidRDefault="00F305B7" w:rsidP="007E4FF0">
            <w:r w:rsidRPr="000E57E1">
              <w:t>Odniesienie do efektów kierunkowych</w:t>
            </w:r>
          </w:p>
        </w:tc>
      </w:tr>
      <w:tr w:rsidR="00F305B7" w:rsidRPr="000E57E1" w14:paraId="4AB99D50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4D39724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645A0409" w14:textId="77777777" w:rsidR="00F305B7" w:rsidRPr="00A31668" w:rsidRDefault="00F305B7" w:rsidP="007E4FF0">
            <w:r>
              <w:rPr>
                <w:noProof/>
              </w:rPr>
              <w:t>U01. Umie wskazać najważniejsze międzynarodowe i polskie instytucje/programy zajmujące się ochroną dziedzictwa historycznego.</w:t>
            </w:r>
          </w:p>
        </w:tc>
        <w:tc>
          <w:tcPr>
            <w:tcW w:w="1178" w:type="pct"/>
            <w:vAlign w:val="center"/>
          </w:tcPr>
          <w:p w14:paraId="6C59C3CE" w14:textId="77777777" w:rsidR="00F305B7" w:rsidRPr="000E57E1" w:rsidRDefault="00F305B7" w:rsidP="00A01AF7">
            <w:pPr>
              <w:jc w:val="center"/>
            </w:pPr>
            <w:r>
              <w:rPr>
                <w:noProof/>
              </w:rPr>
              <w:t>K2_U02</w:t>
            </w:r>
          </w:p>
        </w:tc>
      </w:tr>
      <w:tr w:rsidR="00F305B7" w:rsidRPr="000E57E1" w14:paraId="0866A360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DD4DA0E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79BE3CAD" w14:textId="77777777" w:rsidR="00F305B7" w:rsidRPr="000E57E1" w:rsidRDefault="00F305B7" w:rsidP="007E4FF0">
            <w:r>
              <w:rPr>
                <w:noProof/>
              </w:rPr>
              <w:t>U02. Potrafi ocenić zasoby, stan, potrzeby i znaczenie kolekcji historycznych różnego typu  w kulturze światowej.</w:t>
            </w:r>
          </w:p>
        </w:tc>
        <w:tc>
          <w:tcPr>
            <w:tcW w:w="1178" w:type="pct"/>
            <w:vAlign w:val="center"/>
          </w:tcPr>
          <w:p w14:paraId="122AA0C7" w14:textId="29E9975E" w:rsidR="00F305B7" w:rsidRPr="000E57E1" w:rsidRDefault="00F305B7" w:rsidP="00A01AF7">
            <w:pPr>
              <w:jc w:val="center"/>
            </w:pPr>
            <w:r>
              <w:rPr>
                <w:noProof/>
              </w:rPr>
              <w:t>K</w:t>
            </w:r>
            <w:r w:rsidR="00746C0A">
              <w:rPr>
                <w:noProof/>
              </w:rPr>
              <w:t>2</w:t>
            </w:r>
            <w:r>
              <w:rPr>
                <w:noProof/>
              </w:rPr>
              <w:t>_U03</w:t>
            </w:r>
          </w:p>
        </w:tc>
      </w:tr>
      <w:tr w:rsidR="00F305B7" w:rsidRPr="000E57E1" w14:paraId="07D8FBB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4964C60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74FCE90C" w14:textId="77777777" w:rsidR="00F305B7" w:rsidRPr="000E57E1" w:rsidRDefault="00F305B7" w:rsidP="007E4FF0">
            <w:r>
              <w:rPr>
                <w:noProof/>
              </w:rPr>
              <w:t>U03.</w:t>
            </w:r>
          </w:p>
        </w:tc>
        <w:tc>
          <w:tcPr>
            <w:tcW w:w="1178" w:type="pct"/>
            <w:vAlign w:val="center"/>
          </w:tcPr>
          <w:p w14:paraId="258559F6" w14:textId="77777777" w:rsidR="00F305B7" w:rsidRPr="000E57E1" w:rsidRDefault="00F305B7" w:rsidP="00A01AF7">
            <w:pPr>
              <w:jc w:val="center"/>
            </w:pPr>
          </w:p>
        </w:tc>
      </w:tr>
    </w:tbl>
    <w:p w14:paraId="2A3DBB61" w14:textId="77777777" w:rsidR="00F305B7" w:rsidRDefault="00F305B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F305B7" w:rsidRPr="000E57E1" w14:paraId="0F67AEA8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D4A438B" w14:textId="77777777" w:rsidR="00F305B7" w:rsidRPr="000E57E1" w:rsidRDefault="00F305B7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50DF407" w14:textId="77777777" w:rsidR="00F305B7" w:rsidRPr="000E57E1" w:rsidRDefault="00F305B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435783CA" w14:textId="77777777" w:rsidR="00F305B7" w:rsidRPr="000E57E1" w:rsidRDefault="00F305B7" w:rsidP="007E4FF0">
            <w:r w:rsidRPr="000E57E1">
              <w:t>Odniesienie do efektów kierunkowych</w:t>
            </w:r>
          </w:p>
        </w:tc>
      </w:tr>
      <w:tr w:rsidR="00F305B7" w:rsidRPr="000E57E1" w14:paraId="0C7C09F8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17A42772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0F89EDAD" w14:textId="77777777" w:rsidR="00F305B7" w:rsidRPr="00914D57" w:rsidRDefault="00F305B7" w:rsidP="007E4FF0">
            <w:r>
              <w:rPr>
                <w:noProof/>
              </w:rPr>
              <w:t>K01. Ma świadomość i poczucie odpowiedzialności za zachowanie dziedzictwa kultury lokalnej, narodowej, światowej.</w:t>
            </w:r>
          </w:p>
        </w:tc>
        <w:tc>
          <w:tcPr>
            <w:tcW w:w="1178" w:type="pct"/>
            <w:vAlign w:val="center"/>
          </w:tcPr>
          <w:p w14:paraId="396FAE3C" w14:textId="77777777" w:rsidR="00F305B7" w:rsidRPr="000E57E1" w:rsidRDefault="00F305B7" w:rsidP="00A01AF7">
            <w:pPr>
              <w:jc w:val="center"/>
            </w:pPr>
            <w:r>
              <w:rPr>
                <w:noProof/>
              </w:rPr>
              <w:t>K2_K02</w:t>
            </w:r>
          </w:p>
        </w:tc>
      </w:tr>
      <w:tr w:rsidR="00F305B7" w:rsidRPr="000E57E1" w14:paraId="442ECCC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D971E3A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796F5435" w14:textId="77777777" w:rsidR="00F305B7" w:rsidRPr="000E57E1" w:rsidRDefault="00F305B7" w:rsidP="007E4FF0">
            <w:r>
              <w:rPr>
                <w:noProof/>
              </w:rPr>
              <w:t>K02. Docenia znaczenie ochrony dziedzictwa historycznego z uwzględnieniem możliwości i zagrożeń świata cyfrowego.</w:t>
            </w:r>
          </w:p>
        </w:tc>
        <w:tc>
          <w:tcPr>
            <w:tcW w:w="1178" w:type="pct"/>
            <w:vAlign w:val="center"/>
          </w:tcPr>
          <w:p w14:paraId="3EFE7DD9" w14:textId="77777777" w:rsidR="00F305B7" w:rsidRPr="000E57E1" w:rsidRDefault="00F305B7" w:rsidP="00A01AF7">
            <w:pPr>
              <w:jc w:val="center"/>
            </w:pPr>
            <w:r>
              <w:rPr>
                <w:noProof/>
              </w:rPr>
              <w:t>K2_K03</w:t>
            </w:r>
          </w:p>
        </w:tc>
      </w:tr>
      <w:tr w:rsidR="00F305B7" w:rsidRPr="000E57E1" w14:paraId="4B14BB3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2725A5C" w14:textId="77777777" w:rsidR="00F305B7" w:rsidRPr="000E57E1" w:rsidRDefault="00F305B7" w:rsidP="007E4FF0"/>
        </w:tc>
        <w:tc>
          <w:tcPr>
            <w:tcW w:w="2802" w:type="pct"/>
            <w:vAlign w:val="center"/>
          </w:tcPr>
          <w:p w14:paraId="08016F7D" w14:textId="77777777" w:rsidR="00F305B7" w:rsidRPr="000E57E1" w:rsidRDefault="00F305B7" w:rsidP="007E4FF0">
            <w:r>
              <w:rPr>
                <w:noProof/>
              </w:rPr>
              <w:t>K03.</w:t>
            </w:r>
          </w:p>
        </w:tc>
        <w:tc>
          <w:tcPr>
            <w:tcW w:w="1178" w:type="pct"/>
            <w:vAlign w:val="center"/>
          </w:tcPr>
          <w:p w14:paraId="3A1ECFC0" w14:textId="77777777" w:rsidR="00F305B7" w:rsidRPr="000E57E1" w:rsidRDefault="00F305B7" w:rsidP="00A01AF7">
            <w:pPr>
              <w:jc w:val="center"/>
            </w:pPr>
          </w:p>
        </w:tc>
      </w:tr>
    </w:tbl>
    <w:p w14:paraId="755EE4E0" w14:textId="77777777" w:rsidR="00F305B7" w:rsidRDefault="00F305B7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F305B7" w:rsidRPr="00BE178A" w14:paraId="338E915D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F528B" w14:textId="77777777" w:rsidR="00F305B7" w:rsidRPr="00BE178A" w:rsidRDefault="00F305B7" w:rsidP="007E4FF0">
            <w:pPr>
              <w:pStyle w:val="Zawartotabeli"/>
            </w:pPr>
            <w:r w:rsidRPr="00BE178A">
              <w:t>Organizacja</w:t>
            </w:r>
          </w:p>
        </w:tc>
      </w:tr>
      <w:tr w:rsidR="00F305B7" w:rsidRPr="00BE178A" w14:paraId="75AB0405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7F6B61B7" w14:textId="77777777" w:rsidR="00F305B7" w:rsidRPr="00BE178A" w:rsidRDefault="00F305B7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5590ADE1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A6B6915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F305B7" w:rsidRPr="00BE178A" w14:paraId="0E6A0DB6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3CC63944" w14:textId="77777777" w:rsidR="00F305B7" w:rsidRPr="00BE178A" w:rsidRDefault="00F305B7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1B8FAC83" w14:textId="77777777" w:rsidR="00F305B7" w:rsidRPr="00BE178A" w:rsidRDefault="00F305B7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9EA04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4FF37FC8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4B79FDE3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220DCC54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06646459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546A55CA" w14:textId="77777777" w:rsidR="00F305B7" w:rsidRPr="00BE178A" w:rsidRDefault="00F305B7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F305B7" w:rsidRPr="00BE178A" w14:paraId="3CC10E15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59CC51A" w14:textId="77777777" w:rsidR="00F305B7" w:rsidRPr="00BE178A" w:rsidRDefault="00F305B7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3A4242F3" w14:textId="77777777" w:rsidR="00F305B7" w:rsidRPr="00BE178A" w:rsidRDefault="00F305B7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F2937" w14:textId="77777777" w:rsidR="00F305B7" w:rsidRPr="00BE178A" w:rsidRDefault="00F305B7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CDAA7" w14:textId="77777777" w:rsidR="00F305B7" w:rsidRPr="00BE178A" w:rsidRDefault="00F305B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54D10F0" w14:textId="77777777" w:rsidR="00F305B7" w:rsidRPr="00BE178A" w:rsidRDefault="00F305B7" w:rsidP="007E4FF0">
            <w:pPr>
              <w:pStyle w:val="Zawartotabeli"/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81" w:type="pct"/>
            <w:vAlign w:val="center"/>
          </w:tcPr>
          <w:p w14:paraId="488F799D" w14:textId="77777777" w:rsidR="00F305B7" w:rsidRPr="00BE178A" w:rsidRDefault="00F305B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43395F3E" w14:textId="77777777" w:rsidR="00F305B7" w:rsidRPr="00BE178A" w:rsidRDefault="00F305B7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0B0793E2" w14:textId="77777777" w:rsidR="00F305B7" w:rsidRPr="00BE178A" w:rsidRDefault="00F305B7" w:rsidP="007E4FF0">
            <w:pPr>
              <w:pStyle w:val="Zawartotabeli"/>
              <w:jc w:val="center"/>
            </w:pPr>
          </w:p>
        </w:tc>
      </w:tr>
    </w:tbl>
    <w:p w14:paraId="55461252" w14:textId="77777777" w:rsidR="00F305B7" w:rsidRDefault="00F305B7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F305B7" w14:paraId="4CAFA0AF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7C39B3B2" w14:textId="77777777" w:rsidR="00F305B7" w:rsidRDefault="00F305B7" w:rsidP="007E4FF0">
            <w:r>
              <w:rPr>
                <w:noProof/>
              </w:rPr>
              <w:t>Zajęcia będą realizowane w formie ćwiczeń. Studenci w ramach ćwiczeń są zobowiązani do zapoznania się ze wskazaną lekturą oraz zrealizować przewidziane programem zadania.</w:t>
            </w:r>
          </w:p>
        </w:tc>
      </w:tr>
    </w:tbl>
    <w:p w14:paraId="08B43E82" w14:textId="77777777" w:rsidR="00F305B7" w:rsidRDefault="00F305B7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F305B7" w:rsidRPr="000E57E1" w14:paraId="0A596AAF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05CEA80B" w14:textId="77777777" w:rsidR="00F305B7" w:rsidRPr="000E57E1" w:rsidRDefault="00F305B7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641164EB" w14:textId="77777777" w:rsidR="00F305B7" w:rsidRPr="000E57E1" w:rsidRDefault="00F305B7" w:rsidP="007E4FF0">
            <w:r>
              <w:t>Formy sprawdzania</w:t>
            </w:r>
          </w:p>
        </w:tc>
      </w:tr>
      <w:tr w:rsidR="00F305B7" w:rsidRPr="000E57E1" w14:paraId="45434475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235E70DA" w14:textId="77777777" w:rsidR="00F305B7" w:rsidRPr="00914D57" w:rsidRDefault="00F305B7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791C144A" w14:textId="77777777" w:rsidR="00F305B7" w:rsidRPr="000E57E1" w:rsidRDefault="00F305B7" w:rsidP="007E4FF0">
            <w:r>
              <w:rPr>
                <w:noProof/>
              </w:rPr>
              <w:t>Udział w dyskusji</w:t>
            </w:r>
          </w:p>
        </w:tc>
      </w:tr>
      <w:tr w:rsidR="00F305B7" w:rsidRPr="000E57E1" w14:paraId="7508FFAF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0A613CC" w14:textId="77777777" w:rsidR="00F305B7" w:rsidRPr="000E57E1" w:rsidRDefault="00F305B7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3E52440A" w14:textId="77777777" w:rsidR="00F305B7" w:rsidRPr="000E57E1" w:rsidRDefault="00F305B7" w:rsidP="007E4FF0">
            <w:r>
              <w:rPr>
                <w:noProof/>
              </w:rPr>
              <w:t>Projekt indywidualny, Projekt grupowy, Udział w dyskusji</w:t>
            </w:r>
          </w:p>
        </w:tc>
      </w:tr>
      <w:tr w:rsidR="00F305B7" w:rsidRPr="000E57E1" w14:paraId="19C8217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545C46C" w14:textId="77777777" w:rsidR="00F305B7" w:rsidRPr="000E57E1" w:rsidRDefault="00F305B7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108D5A26" w14:textId="77777777" w:rsidR="00F305B7" w:rsidRPr="000E57E1" w:rsidRDefault="00F305B7" w:rsidP="007E4FF0"/>
        </w:tc>
      </w:tr>
      <w:tr w:rsidR="00F305B7" w:rsidRPr="000E57E1" w14:paraId="7A288B94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DB8E53E" w14:textId="77777777" w:rsidR="00F305B7" w:rsidRPr="000E57E1" w:rsidRDefault="00F305B7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293F3D89" w14:textId="77777777" w:rsidR="00F305B7" w:rsidRPr="000E57E1" w:rsidRDefault="00F305B7" w:rsidP="007E4FF0">
            <w:r>
              <w:rPr>
                <w:noProof/>
              </w:rPr>
              <w:t>Projekt indywidualny, Projekt grupowy, Udział w dyskusji</w:t>
            </w:r>
          </w:p>
        </w:tc>
      </w:tr>
      <w:tr w:rsidR="00F305B7" w:rsidRPr="000E57E1" w14:paraId="1EB8C32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07FB2AB" w14:textId="77777777" w:rsidR="00F305B7" w:rsidRPr="000E57E1" w:rsidRDefault="00F305B7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3DF5EE03" w14:textId="77777777" w:rsidR="00F305B7" w:rsidRPr="000E57E1" w:rsidRDefault="00F305B7" w:rsidP="007E4FF0">
            <w:r>
              <w:rPr>
                <w:noProof/>
              </w:rPr>
              <w:t>Projekt indywidualny, Projekt grupowy, Udział w dyskusji</w:t>
            </w:r>
          </w:p>
        </w:tc>
      </w:tr>
      <w:tr w:rsidR="00F305B7" w:rsidRPr="000E57E1" w14:paraId="0C37342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123A136" w14:textId="77777777" w:rsidR="00F305B7" w:rsidRPr="000E57E1" w:rsidRDefault="00F305B7" w:rsidP="007E4FF0">
            <w:pPr>
              <w:jc w:val="center"/>
            </w:pPr>
            <w:r>
              <w:lastRenderedPageBreak/>
              <w:t>U03</w:t>
            </w:r>
          </w:p>
        </w:tc>
        <w:tc>
          <w:tcPr>
            <w:tcW w:w="3986" w:type="pct"/>
            <w:vAlign w:val="center"/>
          </w:tcPr>
          <w:p w14:paraId="3EEC59A0" w14:textId="77777777" w:rsidR="00F305B7" w:rsidRPr="000E57E1" w:rsidRDefault="00F305B7" w:rsidP="007E4FF0"/>
        </w:tc>
      </w:tr>
      <w:tr w:rsidR="00F305B7" w:rsidRPr="000E57E1" w14:paraId="6E41AEA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CD7AA22" w14:textId="77777777" w:rsidR="00F305B7" w:rsidRPr="000E57E1" w:rsidRDefault="00F305B7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38A6B384" w14:textId="77777777" w:rsidR="00F305B7" w:rsidRPr="000E57E1" w:rsidRDefault="00F305B7" w:rsidP="007E4FF0">
            <w:r>
              <w:rPr>
                <w:noProof/>
              </w:rPr>
              <w:t>Udział w dyskusji</w:t>
            </w:r>
          </w:p>
        </w:tc>
      </w:tr>
      <w:tr w:rsidR="00F305B7" w:rsidRPr="000E57E1" w14:paraId="6DE58F6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8D57B54" w14:textId="77777777" w:rsidR="00F305B7" w:rsidRPr="000E57E1" w:rsidRDefault="00F305B7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60E936BB" w14:textId="77777777" w:rsidR="00F305B7" w:rsidRPr="000E57E1" w:rsidRDefault="00F305B7" w:rsidP="007E4FF0">
            <w:r>
              <w:rPr>
                <w:noProof/>
              </w:rPr>
              <w:t>Udział w dyskusji</w:t>
            </w:r>
          </w:p>
        </w:tc>
      </w:tr>
      <w:tr w:rsidR="00F305B7" w:rsidRPr="000E57E1" w14:paraId="3F2DDFF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ABA6836" w14:textId="77777777" w:rsidR="00F305B7" w:rsidRPr="000E57E1" w:rsidRDefault="00F305B7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7C3CAFB6" w14:textId="77777777" w:rsidR="00F305B7" w:rsidRPr="000E57E1" w:rsidRDefault="00F305B7" w:rsidP="007E4FF0"/>
        </w:tc>
      </w:tr>
    </w:tbl>
    <w:p w14:paraId="5DF6C4F3" w14:textId="77777777" w:rsidR="00F305B7" w:rsidRDefault="00F305B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F305B7" w14:paraId="785D987B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EEE8886" w14:textId="77777777" w:rsidR="00F305B7" w:rsidRDefault="00F305B7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7FF86C3F" w14:textId="77777777" w:rsidR="00F305B7" w:rsidRDefault="00F305B7" w:rsidP="007E4FF0">
            <w:r>
              <w:rPr>
                <w:noProof/>
              </w:rPr>
              <w:t>Zaliczenie</w:t>
            </w:r>
          </w:p>
        </w:tc>
      </w:tr>
    </w:tbl>
    <w:p w14:paraId="39AFA098" w14:textId="77777777" w:rsidR="00F305B7" w:rsidRPr="002B5DE1" w:rsidRDefault="00F305B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F305B7" w14:paraId="3B51EEE5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1B0AF14" w14:textId="77777777" w:rsidR="00F305B7" w:rsidRDefault="00F305B7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12394D2A" w14:textId="77777777" w:rsidR="00F305B7" w:rsidRDefault="00F305B7" w:rsidP="007E4FF0">
            <w:pPr>
              <w:pStyle w:val="Zawartotabeli"/>
            </w:pPr>
            <w:r>
              <w:rPr>
                <w:noProof/>
              </w:rPr>
              <w:t>Obecność oraz aktywny udział w zajęciach. Uzyskanie zaliczenia przewidzianych zadań.</w:t>
            </w:r>
          </w:p>
        </w:tc>
      </w:tr>
    </w:tbl>
    <w:p w14:paraId="5146883A" w14:textId="77777777" w:rsidR="00F305B7" w:rsidRDefault="00F305B7" w:rsidP="007E4FF0"/>
    <w:p w14:paraId="19E50C63" w14:textId="77777777" w:rsidR="00F305B7" w:rsidRDefault="00F305B7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F305B7" w14:paraId="38D18718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0318FA5A" w14:textId="77777777" w:rsidR="00F305B7" w:rsidRPr="00647453" w:rsidRDefault="00F305B7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7048EDA3" w14:textId="77777777" w:rsidR="00F305B7" w:rsidRPr="00A96FC4" w:rsidRDefault="00F305B7" w:rsidP="007E4FF0">
            <w:r>
              <w:rPr>
                <w:noProof/>
              </w:rPr>
              <w:t>nd.</w:t>
            </w:r>
          </w:p>
        </w:tc>
      </w:tr>
    </w:tbl>
    <w:p w14:paraId="59387E75" w14:textId="77777777" w:rsidR="00F305B7" w:rsidRDefault="00F305B7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F305B7" w:rsidRPr="00C079F8" w14:paraId="0B33CCAB" w14:textId="77777777" w:rsidTr="28191628">
        <w:trPr>
          <w:trHeight w:val="1136"/>
        </w:trPr>
        <w:tc>
          <w:tcPr>
            <w:tcW w:w="5000" w:type="pct"/>
            <w:vAlign w:val="center"/>
          </w:tcPr>
          <w:p w14:paraId="67582711" w14:textId="77777777" w:rsidR="00F305B7" w:rsidRPr="007A15D0" w:rsidRDefault="00F305B7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3BDFABD7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 xml:space="preserve">Ochrona dziedzictwa kulturowego na świecie. </w:t>
            </w:r>
            <w:r w:rsidRPr="00F305B7">
              <w:rPr>
                <w:noProof/>
                <w:lang w:val="en-US"/>
              </w:rPr>
              <w:t xml:space="preserve">Działalność: United Nations Educational, Scientific and Cultural Organisation (UNESCO), International Center for the Study of the Preserveation and Restoration of Cultural Property (ICCROM), International Council on Monuments and Sites (ICOMOS) i  International Council of Museums (ICOM). </w:t>
            </w:r>
            <w:r>
              <w:rPr>
                <w:noProof/>
              </w:rPr>
              <w:t xml:space="preserve">Konwencja Światowego Dziedzictwa Kulturalnego i Naturalnego oraz Lista Światowego Dziedzictwa UNESCO. </w:t>
            </w:r>
          </w:p>
          <w:p w14:paraId="0ED029D4" w14:textId="062743D0" w:rsidR="00F305B7" w:rsidRDefault="00F305B7" w:rsidP="00743E31">
            <w:pPr>
              <w:rPr>
                <w:noProof/>
              </w:rPr>
            </w:pPr>
            <w:r w:rsidRPr="28191628">
              <w:rPr>
                <w:noProof/>
              </w:rPr>
              <w:t>2.</w:t>
            </w:r>
            <w:r>
              <w:tab/>
            </w:r>
            <w:r w:rsidRPr="28191628">
              <w:rPr>
                <w:noProof/>
              </w:rPr>
              <w:t xml:space="preserve">Polityka kulturalna UE. Europejskie programy w zakresie zarządzania i ochrony dziedzictwa kulturowego. </w:t>
            </w:r>
            <w:r w:rsidRPr="28191628">
              <w:rPr>
                <w:noProof/>
                <w:lang w:val="en-US"/>
              </w:rPr>
              <w:t>European Heritage Legal Forum, European Heritage Network (HEREIN), Współpraca</w:t>
            </w:r>
            <w:r w:rsidR="0195AAC4" w:rsidRPr="28191628">
              <w:rPr>
                <w:noProof/>
                <w:lang w:val="en-US"/>
              </w:rPr>
              <w:t xml:space="preserve"> </w:t>
            </w:r>
            <w:r w:rsidRPr="28191628">
              <w:rPr>
                <w:noProof/>
                <w:lang w:val="en-US"/>
              </w:rPr>
              <w:t xml:space="preserve"> państw basenu Morza Bałtyckiego, Europae Archaeologiae Consilium (EAC), English Heritage. </w:t>
            </w:r>
            <w:r w:rsidRPr="28191628">
              <w:rPr>
                <w:noProof/>
              </w:rPr>
              <w:t xml:space="preserve">Znak Dziedzictwa Europejskiego (ZDE). Projekty cyfryzacji dziedzictwa europejskiego. </w:t>
            </w:r>
          </w:p>
          <w:p w14:paraId="62E171DF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Instytucje dziedzictwa kultury w Polsce. Ochrona dziedzictwa kulturowego w Polsce. Działania polskiego Ministerstwa Kultury i Dziedzictwa Narodowego. Departament Dziedzictwa Kulturowego – rejestracja strat kultury polskiej, zbiory polskie za granicą. Rada Ochrony Zabytków. Znaczenie Narodowego Centrum Kultury. Zadanie 1: Przygotowanie opisu działań wybranej instytucji – projekt indywidualny</w:t>
            </w:r>
          </w:p>
          <w:p w14:paraId="7DDA5944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4-9.</w:t>
            </w:r>
            <w:r>
              <w:rPr>
                <w:noProof/>
              </w:rPr>
              <w:tab/>
              <w:t>Strategie dla kultury: cyfryzacja zasobów. Zadanie 2: Opracowanie koncepcji cyfryzacji wybranej kolekcji – projekt zbiorowy.</w:t>
            </w:r>
          </w:p>
          <w:p w14:paraId="3C9F7D10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 xml:space="preserve">Inwentaryzacja i digitalizacja zabytków dziedzictwa narodowego, regionalnego, lokalnego. Ochrona i konserwacja. Narodowy Instytut Dziedzictwa – podstawy prawne działania, organizacja. Zabezpieczanie zbiorów historycznych – straty cymeliów i „białych kruków”. Narodowe prace na rzecz cyfryzacji zbiorów historycznych. Największe projekty cyfryzacji zasobów muzeów, bibliotek </w:t>
            </w:r>
          </w:p>
          <w:p w14:paraId="4D8DB64A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i archiwów. Biblioteki cyfrowe. Federacja Bibliotek Cyfrowych (FBC). Biblioteka Narodowa – digitalizacja książek i dokumentów pisanych.</w:t>
            </w:r>
          </w:p>
          <w:p w14:paraId="509708CD" w14:textId="057B9230" w:rsidR="00F305B7" w:rsidRDefault="00F305B7" w:rsidP="00743E31">
            <w:pPr>
              <w:rPr>
                <w:noProof/>
              </w:rPr>
            </w:pPr>
            <w:r w:rsidRPr="28191628">
              <w:rPr>
                <w:noProof/>
              </w:rPr>
              <w:t>•</w:t>
            </w:r>
            <w:r>
              <w:tab/>
            </w:r>
            <w:r w:rsidRPr="28191628">
              <w:rPr>
                <w:noProof/>
              </w:rPr>
              <w:t xml:space="preserve">Archiwa cyfrowe. Naczelna Dyrekcja Archiwów Państwowych a zachowanie dziedzictwa </w:t>
            </w:r>
            <w:r w:rsidR="4357E099" w:rsidRPr="28191628">
              <w:rPr>
                <w:noProof/>
              </w:rPr>
              <w:t xml:space="preserve"> </w:t>
            </w:r>
            <w:r w:rsidRPr="28191628">
              <w:rPr>
                <w:noProof/>
              </w:rPr>
              <w:t>. Cyfrowe Archiwum Uniwersytetu Jagiellońskiego, Narodowe Archiwum Cyfrowe (NAC) – digitalizacja dokumentów i obrazów fotograficznych. Narodowy Instytut Audiowizualny – digitalizacja dokumentów audiowizualnych, audialnych i filmowych: NINATEKA – biblioteka treści audio i audiowizualnych.</w:t>
            </w:r>
          </w:p>
          <w:p w14:paraId="4D398B18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 xml:space="preserve">Krajowy Ośrodek Badań i Dokumentacji Zabytków (KOBiZ) –  digitalizacja zbiorów muzealnych. Narodowy Instytut Muzealnictwa i Ochrony Zbiorów, Wojewódzkie Urzędy Ochrony Zabytków, Organizacje pozarządowe: Towarzystwo Opieki nad Zabytkami (TONZ), Społeczny Komitet </w:t>
            </w:r>
            <w:r>
              <w:rPr>
                <w:noProof/>
              </w:rPr>
              <w:lastRenderedPageBreak/>
              <w:t xml:space="preserve">Odnowy Zabytków Krakowa, Społeczny Komitet Opieki nad Cmentarzami i Zabytkami Kultury Żydowskiej. </w:t>
            </w:r>
          </w:p>
          <w:p w14:paraId="339A03C4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 xml:space="preserve">Krakowskie instytucje na rzecz dziedzictwa. Działalność Małopolskiego Instytutu Kultury  Międzynarodowego Centrum Kultury: Akademia Dziedzictwa, Thesaurus Poloniae, kwartalnik „Herito”. Inwentaryzacja zabytków sztuki sakralnej na ziemiach wschodnich Dawnej Rzeczypospolitej. Kolekcje historyczne w Małopolsce i ich zabezpieczanie. Archiwa państwowe, instytucjonalne i rodzinne. </w:t>
            </w:r>
          </w:p>
          <w:p w14:paraId="368F4D32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 xml:space="preserve">Inne inicjatywy. European Resistance Archive (ERA), Działalność Fundacji Ośrodka KARTA  Cyfrowe Archiwum Tradycji Lokalnej i „archiwistyka społeczna”. Elektroniczna Baza Bibliografii Estreichera (EBBE). </w:t>
            </w:r>
          </w:p>
          <w:p w14:paraId="32914C95" w14:textId="77777777" w:rsidR="00F305B7" w:rsidRPr="00C079F8" w:rsidRDefault="00F305B7" w:rsidP="007E4FF0">
            <w:r>
              <w:rPr>
                <w:noProof/>
              </w:rPr>
              <w:t>10.</w:t>
            </w:r>
            <w:r>
              <w:rPr>
                <w:noProof/>
              </w:rPr>
              <w:tab/>
              <w:t>Edukacja i promocja dziedzictwa. Europejskie Dni Dziedzictwa. Festiwal Kultura 2.0. Inne muzeum.</w:t>
            </w:r>
          </w:p>
        </w:tc>
      </w:tr>
    </w:tbl>
    <w:p w14:paraId="5D3F7C1C" w14:textId="77777777" w:rsidR="00F305B7" w:rsidRDefault="00F305B7" w:rsidP="007E4FF0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F305B7" w:rsidRPr="000D1EBD" w14:paraId="02B797FC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67891CA8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Pruszyński J.: Dziedzictwo kultury Polski. Jego straty i ochrona prawna, t. 1-2, Kraków, 2001</w:t>
            </w:r>
          </w:p>
          <w:p w14:paraId="121D34BF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Dobosz P.:  Administracyjnoprawne instrumenty kształtowania ochrony zabytków, Kraków 1997</w:t>
            </w:r>
          </w:p>
          <w:p w14:paraId="057D4374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Dziedzictwo kulturowe w XXI wieku. Szanse i wyzwania, red. M.A. Murzyn, J. Purchla, Kraków 2007</w:t>
            </w:r>
          </w:p>
          <w:p w14:paraId="3191783B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Januszko-Szakiel A.: Archiwistyka Cyfrowa. Długoterminowa ochrona dziedzictwa nauki i kultury, Warszawa 2017</w:t>
            </w:r>
          </w:p>
          <w:p w14:paraId="34BE4707" w14:textId="77777777" w:rsidR="00F305B7" w:rsidRPr="000D1EBD" w:rsidRDefault="00F305B7" w:rsidP="007E4FF0">
            <w:r>
              <w:rPr>
                <w:noProof/>
              </w:rPr>
              <w:t>Cyfrowy warsztat humanisty, red. J. Tomaszczyk, A. Matysek, Warszawa 2020</w:t>
            </w:r>
          </w:p>
        </w:tc>
      </w:tr>
    </w:tbl>
    <w:p w14:paraId="584E5A1D" w14:textId="77777777" w:rsidR="00F305B7" w:rsidRDefault="00F305B7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F305B7" w:rsidRPr="000D1EBD" w14:paraId="013E7704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50E3F3E3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Biblioteki cyfrowe i książka elektroniczna (e-ksiażka), Warszawa 2010</w:t>
            </w:r>
          </w:p>
          <w:p w14:paraId="541024C7" w14:textId="77777777" w:rsidR="00F305B7" w:rsidRPr="00F305B7" w:rsidRDefault="00F305B7" w:rsidP="00743E31">
            <w:pPr>
              <w:rPr>
                <w:noProof/>
                <w:lang w:val="en-US"/>
              </w:rPr>
            </w:pPr>
            <w:r w:rsidRPr="00F305B7">
              <w:rPr>
                <w:noProof/>
                <w:lang w:val="en-US"/>
              </w:rPr>
              <w:t xml:space="preserve">Cultural Heritage in the 21st Century. Opportunities and Challenges, red. M.A. Murzyn, J. Purchla, Kraków 2007 </w:t>
            </w:r>
          </w:p>
          <w:p w14:paraId="0A5FD3EB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Estreicher K. jr:: Straty kultury polskiej pod okupacją niemiecką 1939-1944 wraz z oryginalnymi dokumentami grabieży. Kraków 2003</w:t>
            </w:r>
          </w:p>
          <w:p w14:paraId="195187E2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Matelski D.: Grabież i restytucja polskich dóbr kultury od czasów nowożytnych do współczesności, t. 1-2. Kraków 2006</w:t>
            </w:r>
          </w:p>
          <w:p w14:paraId="67D6B4B4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Matelski D.: Problemy restytucji polskich dóbr kultury od czasów nowożytnych do współczesnych, Poznań 2005</w:t>
            </w:r>
          </w:p>
          <w:p w14:paraId="32DF41CC" w14:textId="77777777" w:rsidR="00F305B7" w:rsidRDefault="00F305B7" w:rsidP="00743E31">
            <w:pPr>
              <w:rPr>
                <w:noProof/>
              </w:rPr>
            </w:pPr>
            <w:r w:rsidRPr="00F305B7">
              <w:rPr>
                <w:noProof/>
                <w:lang w:val="en-US"/>
              </w:rPr>
              <w:t xml:space="preserve">Protecting and Safeguarding Cultural Heritage, red. </w:t>
            </w:r>
            <w:r>
              <w:rPr>
                <w:noProof/>
              </w:rPr>
              <w:t>J. Purchla, Kraków 2011</w:t>
            </w:r>
          </w:p>
          <w:p w14:paraId="39EBF1DF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Przywracanie pamięci. Rewitalizacja zabytkowych dzielnic żydowskich w miastach Europy Środkowej, red. M.A. Murzyn, J. Purchla, Kraków 2008</w:t>
            </w:r>
          </w:p>
          <w:p w14:paraId="2BAACBC8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Purchla J.: Dziedzictwo a transformacja, Kraków 2005</w:t>
            </w:r>
          </w:p>
          <w:p w14:paraId="52589457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Standardy w procesie digitalizacji obiektów dziedzictwa kulturowego, pod red. G. Płoszajskiego, Warszawa 2008</w:t>
            </w:r>
          </w:p>
          <w:p w14:paraId="2B3FC1E5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Witek Z.K.: Dokumenty strat kultury polskiej pod okupacją niemiecką 1939-1944 z archiwum Karola Estreichera, Kraków 2003</w:t>
            </w:r>
          </w:p>
          <w:p w14:paraId="47FE446F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Zbiory rękopisów w bibliotekach i muzeach w Polsce. Oprac. D. Kamolowa i T. Sieniatecka, Warszawa 2003</w:t>
            </w:r>
          </w:p>
          <w:p w14:paraId="009432CA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Estreicher K. jr: Straty kultury polskiej. Katalog strat kultury polskiej pod okupacją niemiecką 1939-1943, Londyn 1944</w:t>
            </w:r>
          </w:p>
          <w:p w14:paraId="506D2867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Nahlik S.E.:  Grabież dzieł sztuki. Rodowód zbrodni międzynarodowej, Wrocław-Kraków 1958</w:t>
            </w:r>
          </w:p>
          <w:p w14:paraId="06B3DA07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Kowalski W.: Restytucja dzieł sztuki. Studium z dziedziny prawa międzynarodowego, Katowice 1993</w:t>
            </w:r>
          </w:p>
          <w:p w14:paraId="3CBFFEFB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Pruszyński J.: Dziedzictwo kultury Polski, jego straty i ochrona prawna, t. 1-2, Kraków 2000</w:t>
            </w:r>
          </w:p>
          <w:p w14:paraId="2CA5C51E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Zeidler K.:  Prawo ochrony dziedzictwa kultury, Warszawa 2007</w:t>
            </w:r>
          </w:p>
          <w:p w14:paraId="6E87D2E2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Prawo muzeów. Dedykowana pamięci prof. Jana Pruszyńskiego (1941-2008), red. J. Włodarski i K. Zeidler, Warszawa 2008</w:t>
            </w:r>
          </w:p>
          <w:p w14:paraId="6BB210C6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Leksykon prawa ochrony zabytków, red. K. Zeidler, Warszawa 2010</w:t>
            </w:r>
          </w:p>
          <w:p w14:paraId="293A72B1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lastRenderedPageBreak/>
              <w:t>Prawna ochrona zabytków, red. T. Gardocka i J. Sobczak, Toruń 2010</w:t>
            </w:r>
          </w:p>
          <w:p w14:paraId="424EC665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Zeidler K.: Prawo ochrony dziedzictwa kultury, Warszawa 2007</w:t>
            </w:r>
          </w:p>
          <w:p w14:paraId="631DDF37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 xml:space="preserve">Zeidler K.: Prawo muzeów, red. K. Zeidler, J. Włodarski, Warszawa 2008 </w:t>
            </w:r>
          </w:p>
          <w:p w14:paraId="0C09289C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 xml:space="preserve">Leksykon prawa ochrony zabytków. 100 podstawowych pojęć, red. K. Zeidler, Warszawa 2010 </w:t>
            </w:r>
          </w:p>
          <w:p w14:paraId="5667A42A" w14:textId="77777777" w:rsidR="00F305B7" w:rsidRDefault="00F305B7" w:rsidP="00743E31">
            <w:pPr>
              <w:rPr>
                <w:noProof/>
              </w:rPr>
            </w:pPr>
            <w:r>
              <w:rPr>
                <w:noProof/>
              </w:rPr>
              <w:t>Zalasińska K.: Ochrona zabytków, Warszawa 2010</w:t>
            </w:r>
          </w:p>
          <w:p w14:paraId="6111C1A3" w14:textId="77777777" w:rsidR="00F305B7" w:rsidRPr="000D1EBD" w:rsidRDefault="00F305B7" w:rsidP="007E4FF0">
            <w:r>
              <w:rPr>
                <w:noProof/>
              </w:rPr>
              <w:t>Czasopisma i wydawnictwa seryjne: „Kurier Konserwatorski”, „Ochrona Zabytków”, „Studia i Materiały Krajowego Ośrodka Badań i Dokumentacji Zabytków – Monument”, „Muzealnictwo", „Historia i Media”.</w:t>
            </w:r>
          </w:p>
        </w:tc>
      </w:tr>
    </w:tbl>
    <w:p w14:paraId="54687E0A" w14:textId="77777777" w:rsidR="00F305B7" w:rsidRDefault="00F305B7" w:rsidP="007E4FF0">
      <w:pPr>
        <w:pStyle w:val="Nagwek2"/>
      </w:pPr>
      <w:r>
        <w:lastRenderedPageBreak/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F305B7" w:rsidRPr="00BE178A" w14:paraId="5A4246A4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7B81834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C856EA2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25F244B3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F305B7" w:rsidRPr="00BE178A" w14:paraId="505842CA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3B9CE396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CD3BB73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31CAE8F8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20</w:t>
            </w:r>
          </w:p>
        </w:tc>
      </w:tr>
      <w:tr w:rsidR="00F305B7" w:rsidRPr="00BE178A" w14:paraId="73B0D2CC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5073146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FFA27DD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AD83688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F305B7" w:rsidRPr="00BE178A" w14:paraId="3075AA66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193E2AE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016C0FBF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29A4C065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2</w:t>
            </w:r>
          </w:p>
        </w:tc>
      </w:tr>
      <w:tr w:rsidR="00F305B7" w:rsidRPr="00BE178A" w14:paraId="1A847186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2D16E9E1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3171E43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08F0D768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F305B7" w:rsidRPr="00BE178A" w14:paraId="79359EE4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6603D2C1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BB93558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4B4034C7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3</w:t>
            </w:r>
          </w:p>
        </w:tc>
      </w:tr>
      <w:tr w:rsidR="00F305B7" w:rsidRPr="00BE178A" w14:paraId="6F58CE09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91D808D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BD94E1B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A963414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F305B7" w:rsidRPr="00BE178A" w14:paraId="4F8F1CB7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CE52954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E6F514F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25</w:t>
            </w:r>
          </w:p>
        </w:tc>
      </w:tr>
      <w:tr w:rsidR="00F305B7" w:rsidRPr="00BE178A" w14:paraId="5F832D10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04D6A3A" w14:textId="77777777" w:rsidR="00F305B7" w:rsidRPr="00BE178A" w:rsidRDefault="00F305B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4F1136D" w14:textId="77777777" w:rsidR="00F305B7" w:rsidRPr="00BE178A" w:rsidRDefault="00F305B7" w:rsidP="007E4FF0">
            <w:pPr>
              <w:jc w:val="center"/>
              <w:rPr>
                <w:rFonts w:eastAsia="Calibri"/>
                <w:lang w:eastAsia="en-US"/>
              </w:rPr>
            </w:pPr>
            <w:r w:rsidRPr="00703264">
              <w:rPr>
                <w:rFonts w:eastAsia="Calibri"/>
                <w:noProof/>
                <w:lang w:eastAsia="en-US"/>
              </w:rPr>
              <w:t>1</w:t>
            </w:r>
          </w:p>
        </w:tc>
      </w:tr>
    </w:tbl>
    <w:p w14:paraId="4664B161" w14:textId="77777777" w:rsidR="00F305B7" w:rsidRDefault="00F305B7" w:rsidP="007E4FF0">
      <w:pPr>
        <w:pStyle w:val="Tekstdymka1"/>
        <w:rPr>
          <w:rFonts w:ascii="Aptos" w:hAnsi="Aptos"/>
        </w:rPr>
        <w:sectPr w:rsidR="00F305B7" w:rsidSect="000A455A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1FF5A5AA" w14:textId="77777777" w:rsidR="00F305B7" w:rsidRPr="007E4FF0" w:rsidRDefault="00F305B7" w:rsidP="007E4FF0">
      <w:pPr>
        <w:pStyle w:val="Tekstdymka1"/>
        <w:rPr>
          <w:rFonts w:ascii="Aptos" w:hAnsi="Aptos"/>
        </w:rPr>
      </w:pPr>
    </w:p>
    <w:sectPr w:rsidR="00F305B7" w:rsidRPr="007E4FF0" w:rsidSect="000A455A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C837" w14:textId="77777777" w:rsidR="004B7C15" w:rsidRDefault="004B7C15" w:rsidP="007E4FF0">
      <w:r>
        <w:separator/>
      </w:r>
    </w:p>
  </w:endnote>
  <w:endnote w:type="continuationSeparator" w:id="0">
    <w:p w14:paraId="7EB09A47" w14:textId="77777777" w:rsidR="004B7C15" w:rsidRDefault="004B7C15" w:rsidP="007E4FF0">
      <w:r>
        <w:continuationSeparator/>
      </w:r>
    </w:p>
  </w:endnote>
  <w:endnote w:type="continuationNotice" w:id="1">
    <w:p w14:paraId="35A3C5F8" w14:textId="77777777" w:rsidR="004B7C15" w:rsidRDefault="004B7C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CA94" w14:textId="77777777" w:rsidR="00F305B7" w:rsidRPr="00F10EEB" w:rsidRDefault="00F305B7" w:rsidP="00123A22">
    <w:pPr>
      <w:tabs>
        <w:tab w:val="right" w:pos="9751"/>
      </w:tabs>
    </w:pPr>
    <w:r w:rsidRPr="00F10EEB">
      <w:t xml:space="preserve">Karta dla kursu </w:t>
    </w:r>
    <w:r>
      <w:rPr>
        <w:noProof/>
      </w:rPr>
      <w:t>Cyfrowe zasoby kultury</w:t>
    </w:r>
    <w:r w:rsidRPr="00F10EEB">
      <w:tab/>
      <w:t xml:space="preserve">str. </w:t>
    </w:r>
    <w:r w:rsidRPr="00363433">
      <w:fldChar w:fldCharType="begin"/>
    </w:r>
    <w:r w:rsidRPr="00F10EE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D689" w14:textId="77777777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773D54">
      <w:rPr>
        <w:noProof/>
      </w:rPr>
      <w:t>Cyfrowe zasoby kultury</w:t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2EB76" w14:textId="77777777" w:rsidR="004B7C15" w:rsidRDefault="004B7C15" w:rsidP="007E4FF0">
      <w:r>
        <w:separator/>
      </w:r>
    </w:p>
  </w:footnote>
  <w:footnote w:type="continuationSeparator" w:id="0">
    <w:p w14:paraId="33B16D63" w14:textId="77777777" w:rsidR="004B7C15" w:rsidRDefault="004B7C15" w:rsidP="007E4FF0">
      <w:r>
        <w:continuationSeparator/>
      </w:r>
    </w:p>
  </w:footnote>
  <w:footnote w:type="continuationNotice" w:id="1">
    <w:p w14:paraId="72950B33" w14:textId="77777777" w:rsidR="004B7C15" w:rsidRDefault="004B7C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17B9" w14:textId="77777777" w:rsidR="00F305B7" w:rsidRPr="006B529F" w:rsidRDefault="00F305B7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622DCFB3" w14:textId="60888B27" w:rsidR="00F305B7" w:rsidRDefault="00F305B7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II stopnia</w:t>
    </w:r>
    <w:r w:rsidRPr="006B529F">
      <w:t>,</w:t>
    </w:r>
    <w:r>
      <w:t xml:space="preserve"> 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</w:t>
    </w:r>
    <w:r w:rsidR="00D5216F">
      <w:rPr>
        <w:noProof/>
      </w:rPr>
      <w:t>2</w:t>
    </w:r>
    <w:r w:rsidR="0016712A">
      <w:rPr>
        <w:noProof/>
      </w:rPr>
      <w:t>4</w:t>
    </w:r>
    <w:r>
      <w:rPr>
        <w:noProof/>
      </w:rPr>
      <w:t>/202</w:t>
    </w:r>
    <w:r w:rsidR="0016712A">
      <w:rPr>
        <w:noProof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C20E" w14:textId="77777777" w:rsidR="00606DE1" w:rsidRPr="006B529F" w:rsidRDefault="00606DE1" w:rsidP="00123A22">
    <w:pPr>
      <w:jc w:val="center"/>
    </w:pPr>
    <w:r w:rsidRPr="006B529F">
      <w:t xml:space="preserve">Kierunek: </w:t>
    </w:r>
    <w:r w:rsidR="00773D54">
      <w:rPr>
        <w:noProof/>
      </w:rPr>
      <w:t>Zarządzanie informacją i publikowanie cyfrowe</w:t>
    </w:r>
  </w:p>
  <w:p w14:paraId="4B124D01" w14:textId="77777777" w:rsidR="00606DE1" w:rsidRDefault="00606DE1" w:rsidP="00123A22">
    <w:pPr>
      <w:jc w:val="center"/>
    </w:pPr>
    <w:r w:rsidRPr="006B529F">
      <w:t xml:space="preserve">Studia </w:t>
    </w:r>
    <w:r w:rsidR="00773D54">
      <w:rPr>
        <w:noProof/>
      </w:rPr>
      <w:t>stacjonarne</w:t>
    </w:r>
    <w:r w:rsidR="001C3176">
      <w:t xml:space="preserve"> </w:t>
    </w:r>
    <w:r w:rsidR="00773D54">
      <w:rPr>
        <w:noProof/>
      </w:rPr>
      <w:t>II stopnia</w:t>
    </w:r>
    <w:r w:rsidRPr="006B529F">
      <w:t>,</w:t>
    </w:r>
    <w:r w:rsidR="00F47A88">
      <w:t xml:space="preserve"> </w:t>
    </w:r>
    <w:r w:rsidR="00773D54">
      <w:rPr>
        <w:noProof/>
      </w:rPr>
      <w:t>II rok</w:t>
    </w:r>
    <w:r w:rsidR="00F47A88">
      <w:t xml:space="preserve">, </w:t>
    </w:r>
    <w:r w:rsidRPr="006B529F">
      <w:t>semestr</w:t>
    </w:r>
    <w:r w:rsidR="001C3176">
      <w:t xml:space="preserve"> </w:t>
    </w:r>
    <w:r w:rsidR="00773D54">
      <w:rPr>
        <w:noProof/>
      </w:rPr>
      <w:t>letni</w:t>
    </w:r>
    <w:r w:rsidRPr="006B529F">
      <w:t xml:space="preserve"> (kurs</w:t>
    </w:r>
    <w:r w:rsidR="001C3176">
      <w:t xml:space="preserve"> </w:t>
    </w:r>
    <w:r w:rsidR="00773D54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773D54">
      <w:rPr>
        <w:noProof/>
      </w:rPr>
      <w:t>2022/2023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6429"/>
    <w:rsid w:val="000858C0"/>
    <w:rsid w:val="00090B68"/>
    <w:rsid w:val="0009244A"/>
    <w:rsid w:val="000A455A"/>
    <w:rsid w:val="000A6C61"/>
    <w:rsid w:val="000B780A"/>
    <w:rsid w:val="000C5946"/>
    <w:rsid w:val="000C764E"/>
    <w:rsid w:val="000D1EBD"/>
    <w:rsid w:val="000D3B93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6712A"/>
    <w:rsid w:val="00175DAB"/>
    <w:rsid w:val="00177198"/>
    <w:rsid w:val="00191A7F"/>
    <w:rsid w:val="001A402E"/>
    <w:rsid w:val="001C3176"/>
    <w:rsid w:val="001C500B"/>
    <w:rsid w:val="001D30C5"/>
    <w:rsid w:val="002100EE"/>
    <w:rsid w:val="00215395"/>
    <w:rsid w:val="002157B5"/>
    <w:rsid w:val="00215F40"/>
    <w:rsid w:val="00234885"/>
    <w:rsid w:val="00240C16"/>
    <w:rsid w:val="0025362C"/>
    <w:rsid w:val="00253B78"/>
    <w:rsid w:val="00257A2E"/>
    <w:rsid w:val="00267D26"/>
    <w:rsid w:val="0029172F"/>
    <w:rsid w:val="002B5DE1"/>
    <w:rsid w:val="002C10B5"/>
    <w:rsid w:val="002E2E90"/>
    <w:rsid w:val="002E5D81"/>
    <w:rsid w:val="00303F50"/>
    <w:rsid w:val="00312436"/>
    <w:rsid w:val="00317A33"/>
    <w:rsid w:val="00321D89"/>
    <w:rsid w:val="00324110"/>
    <w:rsid w:val="00346340"/>
    <w:rsid w:val="00347FBB"/>
    <w:rsid w:val="003516F9"/>
    <w:rsid w:val="00353B30"/>
    <w:rsid w:val="00357B4E"/>
    <w:rsid w:val="003609C9"/>
    <w:rsid w:val="00363433"/>
    <w:rsid w:val="003666B7"/>
    <w:rsid w:val="003771AA"/>
    <w:rsid w:val="003772AE"/>
    <w:rsid w:val="00392113"/>
    <w:rsid w:val="0039325D"/>
    <w:rsid w:val="003A33DE"/>
    <w:rsid w:val="003F69A3"/>
    <w:rsid w:val="00406DEF"/>
    <w:rsid w:val="00417CCE"/>
    <w:rsid w:val="004306B5"/>
    <w:rsid w:val="00433F73"/>
    <w:rsid w:val="00434CDD"/>
    <w:rsid w:val="0044050E"/>
    <w:rsid w:val="004452F5"/>
    <w:rsid w:val="00481D3E"/>
    <w:rsid w:val="004A2298"/>
    <w:rsid w:val="004B4A72"/>
    <w:rsid w:val="004B7C15"/>
    <w:rsid w:val="004E0F9F"/>
    <w:rsid w:val="004E7EDB"/>
    <w:rsid w:val="00504A28"/>
    <w:rsid w:val="00510770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8212A"/>
    <w:rsid w:val="00591FFE"/>
    <w:rsid w:val="005A5744"/>
    <w:rsid w:val="005B4B94"/>
    <w:rsid w:val="005D6D60"/>
    <w:rsid w:val="005D7BBC"/>
    <w:rsid w:val="005F1F0F"/>
    <w:rsid w:val="00606DE1"/>
    <w:rsid w:val="006246A8"/>
    <w:rsid w:val="006278CF"/>
    <w:rsid w:val="0063262A"/>
    <w:rsid w:val="00643F38"/>
    <w:rsid w:val="00647453"/>
    <w:rsid w:val="0065209A"/>
    <w:rsid w:val="00662520"/>
    <w:rsid w:val="0069367E"/>
    <w:rsid w:val="00697C8E"/>
    <w:rsid w:val="006A0B5B"/>
    <w:rsid w:val="006B529F"/>
    <w:rsid w:val="006C1B91"/>
    <w:rsid w:val="006E230B"/>
    <w:rsid w:val="006E7775"/>
    <w:rsid w:val="00700CD5"/>
    <w:rsid w:val="00713A0D"/>
    <w:rsid w:val="00716872"/>
    <w:rsid w:val="007246D2"/>
    <w:rsid w:val="00746C0A"/>
    <w:rsid w:val="00754786"/>
    <w:rsid w:val="00767E44"/>
    <w:rsid w:val="00773D54"/>
    <w:rsid w:val="00776FAE"/>
    <w:rsid w:val="00783493"/>
    <w:rsid w:val="007854C7"/>
    <w:rsid w:val="007A15D0"/>
    <w:rsid w:val="007B594A"/>
    <w:rsid w:val="007B723C"/>
    <w:rsid w:val="007E4FF0"/>
    <w:rsid w:val="007E633A"/>
    <w:rsid w:val="00804795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B703C"/>
    <w:rsid w:val="008C1877"/>
    <w:rsid w:val="008D4096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23C9"/>
    <w:rsid w:val="009C3549"/>
    <w:rsid w:val="009D660E"/>
    <w:rsid w:val="00A0084C"/>
    <w:rsid w:val="00A01AF7"/>
    <w:rsid w:val="00A21AFD"/>
    <w:rsid w:val="00A31668"/>
    <w:rsid w:val="00A349E6"/>
    <w:rsid w:val="00A35A93"/>
    <w:rsid w:val="00A57638"/>
    <w:rsid w:val="00A61D99"/>
    <w:rsid w:val="00A62DEF"/>
    <w:rsid w:val="00A660DD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D12DF"/>
    <w:rsid w:val="00AE1D7B"/>
    <w:rsid w:val="00AE3024"/>
    <w:rsid w:val="00AF2BB6"/>
    <w:rsid w:val="00B05298"/>
    <w:rsid w:val="00B11E05"/>
    <w:rsid w:val="00B32661"/>
    <w:rsid w:val="00B45D72"/>
    <w:rsid w:val="00B47FB5"/>
    <w:rsid w:val="00B56EF9"/>
    <w:rsid w:val="00B72CFD"/>
    <w:rsid w:val="00B7396C"/>
    <w:rsid w:val="00B777A8"/>
    <w:rsid w:val="00B97312"/>
    <w:rsid w:val="00BA2F36"/>
    <w:rsid w:val="00BC5BE8"/>
    <w:rsid w:val="00BC6FA9"/>
    <w:rsid w:val="00BE58CF"/>
    <w:rsid w:val="00BF2481"/>
    <w:rsid w:val="00C00BB6"/>
    <w:rsid w:val="00C079F8"/>
    <w:rsid w:val="00C101CB"/>
    <w:rsid w:val="00C31CE9"/>
    <w:rsid w:val="00C36CEA"/>
    <w:rsid w:val="00C406F2"/>
    <w:rsid w:val="00C51BD6"/>
    <w:rsid w:val="00C5316D"/>
    <w:rsid w:val="00C60BD2"/>
    <w:rsid w:val="00C7153D"/>
    <w:rsid w:val="00C93385"/>
    <w:rsid w:val="00CA4B03"/>
    <w:rsid w:val="00CD06B6"/>
    <w:rsid w:val="00CD0BE3"/>
    <w:rsid w:val="00D0031F"/>
    <w:rsid w:val="00D040D4"/>
    <w:rsid w:val="00D05BC8"/>
    <w:rsid w:val="00D149CC"/>
    <w:rsid w:val="00D14B9F"/>
    <w:rsid w:val="00D20532"/>
    <w:rsid w:val="00D23F37"/>
    <w:rsid w:val="00D32FBE"/>
    <w:rsid w:val="00D40F53"/>
    <w:rsid w:val="00D50C76"/>
    <w:rsid w:val="00D5216F"/>
    <w:rsid w:val="00D57BD2"/>
    <w:rsid w:val="00DB3679"/>
    <w:rsid w:val="00DB685C"/>
    <w:rsid w:val="00DC618E"/>
    <w:rsid w:val="00DE2A4C"/>
    <w:rsid w:val="00DE72E8"/>
    <w:rsid w:val="00E1778B"/>
    <w:rsid w:val="00E22724"/>
    <w:rsid w:val="00E423BB"/>
    <w:rsid w:val="00E4291C"/>
    <w:rsid w:val="00E4525E"/>
    <w:rsid w:val="00E63253"/>
    <w:rsid w:val="00E9049C"/>
    <w:rsid w:val="00E97EB0"/>
    <w:rsid w:val="00EB08CD"/>
    <w:rsid w:val="00EB6689"/>
    <w:rsid w:val="00ED4122"/>
    <w:rsid w:val="00EF328D"/>
    <w:rsid w:val="00F10EEB"/>
    <w:rsid w:val="00F24D29"/>
    <w:rsid w:val="00F305B7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D2806"/>
    <w:rsid w:val="00FE79A6"/>
    <w:rsid w:val="0195AAC4"/>
    <w:rsid w:val="28191628"/>
    <w:rsid w:val="4357E099"/>
    <w:rsid w:val="5C678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B97998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dr\OneDrive\Dokumenty\Niestandardowe%20szablony%20pakietu%20Office\karta_kursu_szablon_202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C7AA9-B80D-4550-8CC5-AA5BABF52D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43F234-68DA-475F-93E0-89F7D8753A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ABF4A-FB70-4767-8831-C58A6400D499}"/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karta_kursu_szablon_2022.dotx</Template>
  <TotalTime>0</TotalTime>
  <Pages>5</Pages>
  <Words>1368</Words>
  <Characters>8209</Characters>
  <Application>Microsoft Office Word</Application>
  <DocSecurity>0</DocSecurity>
  <Lines>68</Lines>
  <Paragraphs>19</Paragraphs>
  <ScaleCrop>false</ScaleCrop>
  <Company>Akademia Pedagogiczna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4</cp:revision>
  <cp:lastPrinted>2020-09-24T15:16:00Z</cp:lastPrinted>
  <dcterms:created xsi:type="dcterms:W3CDTF">2025-02-20T15:30:00Z</dcterms:created>
  <dcterms:modified xsi:type="dcterms:W3CDTF">2026-07-29T15:16:00Z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