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5"/>
        <w:gridCol w:w="2834"/>
        <w:gridCol w:w="2834"/>
        <w:gridCol w:w="1499"/>
        <w:gridCol w:w="825"/>
        <w:gridCol w:w="1304"/>
        <w:gridCol w:w="4819"/>
      </w:tblGrid>
      <w:tr w:rsidR="004B30AC" w:rsidRPr="00533AAF" w14:paraId="225D06F4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BF94E6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godz.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AC001E9" w14:textId="77777777" w:rsidR="004B30AC" w:rsidRPr="000165C9" w:rsidRDefault="004B30AC" w:rsidP="006E020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prowadzący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31636FD" w14:textId="77777777" w:rsidR="004B30AC" w:rsidRPr="000165C9" w:rsidRDefault="004B30AC" w:rsidP="006E020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6485E9A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w./ćw.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6219DA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grupa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B86AD38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sala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AFFBD5" w14:textId="77777777" w:rsidR="004B30AC" w:rsidRPr="000165C9" w:rsidRDefault="004B30AC" w:rsidP="006E020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uwagi</w:t>
            </w:r>
          </w:p>
        </w:tc>
      </w:tr>
      <w:tr w:rsidR="004B30AC" w:rsidRPr="00256D8F" w14:paraId="6FA90D81" w14:textId="77777777" w:rsidTr="006E020A">
        <w:trPr>
          <w:trHeight w:val="288"/>
        </w:trPr>
        <w:tc>
          <w:tcPr>
            <w:tcW w:w="15590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65E079AF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B3306D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2A223B" w:rsidRPr="00256D8F" w14:paraId="0564B864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3781363" w14:textId="302B42F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08:00-09:30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8C8AD0" w14:textId="174697D2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-Mastalerz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B64333" w14:textId="35DCB680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Komunikacja społeczna i medialna 1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D3CDC43" w14:textId="3D4AECA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DABCEC" w14:textId="08B0CE0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8E879E" w14:textId="0C508BF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2F5A917" w14:textId="506AB289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15h(7x2h+1h) 05.10, 12.10, 19.10, 26.10, 09.11, 16.11, 23.11, 30.11(1h 8:00-8:45))</w:t>
            </w:r>
          </w:p>
        </w:tc>
      </w:tr>
      <w:tr w:rsidR="002A223B" w:rsidRPr="00256D8F" w14:paraId="6FA5653D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402906D" w14:textId="2251200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09:45-11:15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6B4CA2" w14:textId="34F45FB0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-Mastalerz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67D50B" w14:textId="6C606F99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Psychologia komunikacji 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64D9F0" w14:textId="67216FFD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609CF51" w14:textId="01C4D2A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163051C" w14:textId="5B7DF3E5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C7BCDE" w14:textId="1DF6CAE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15h(7x2h+1h) 05.10, 12.10, 19.10, 26.10, 09.11, 16.11, 23.11, 30.11(1h 9:45-10:30)</w:t>
            </w:r>
          </w:p>
        </w:tc>
      </w:tr>
      <w:tr w:rsidR="002A223B" w:rsidRPr="00256D8F" w14:paraId="3946AF65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29D823" w14:textId="5C2E2DB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08:00-09:30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B557DAC" w14:textId="2AB3C68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-Mastalerz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C309D8" w14:textId="263A6ED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Komunikacja społeczna i medialna 1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A5DA5EB" w14:textId="625535CB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B30B5B" w14:textId="119C121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0C75383" w14:textId="3D512B6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DB9DEF" w14:textId="37B0BADF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13h(6x2h+1h) 30.11 (1h 8:45-9:30), 07.12, 14.12, 21.12, 04.01, 11.01, 18.01</w:t>
            </w:r>
          </w:p>
        </w:tc>
      </w:tr>
      <w:tr w:rsidR="002A223B" w:rsidRPr="00256D8F" w14:paraId="78F7E42A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7C379CD" w14:textId="4E3FE7D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09:45-11:15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248B95" w14:textId="5497424A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-Mastalerz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0BB25E" w14:textId="664D0162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Psychologia komunikacji 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C66E75" w14:textId="76C1020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883BB8" w14:textId="58B5B7C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D68020C" w14:textId="03584E5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23581B" w14:textId="4F02FD82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13h(6x2h+1h) 30.11(1h 10:30-11:15), 07.12, 14.12, 21.12, 04.01, 11.01, 18.01</w:t>
            </w:r>
          </w:p>
        </w:tc>
      </w:tr>
      <w:tr w:rsidR="002A223B" w:rsidRPr="00256D8F" w14:paraId="139A6298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8F90FB9" w14:textId="448AD87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11:30-13:00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5DD1EC5" w14:textId="5492F168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-Mastalerz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EF2615A" w14:textId="5452E68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Komunikacja społeczna i medialna 1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38DA836" w14:textId="49CD313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C7B1CD2" w14:textId="183950E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0D9223" w14:textId="6F2F7C8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5AC0721" w14:textId="600AC7BB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2h: 16.11</w:t>
            </w:r>
          </w:p>
        </w:tc>
      </w:tr>
      <w:tr w:rsidR="002A223B" w:rsidRPr="00256D8F" w14:paraId="6028F10F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B5E364C" w14:textId="189D3CA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11:30-13:00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855CFAE" w14:textId="5DCC621D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-Mastalerz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F0D50C2" w14:textId="6D462C3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Psychologia komunikacji 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CDFD069" w14:textId="381AA1EE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14B0CE3" w14:textId="70C2F59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73A118B" w14:textId="02554CD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9BFDA5D" w14:textId="1D70E464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2h: 23.11</w:t>
            </w:r>
          </w:p>
        </w:tc>
      </w:tr>
      <w:tr w:rsidR="002A223B" w:rsidRPr="00256D8F" w14:paraId="6F6CC273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0415D35" w14:textId="0EF68A7A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11:30-13:45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6A195F7" w14:textId="232B3301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Kinga Banasik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0030B28" w14:textId="4B50682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Historia informacji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FCFE2FC" w14:textId="66B99D1A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543B523" w14:textId="79CCD9F7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188E684" w14:textId="42D2CBA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C0037E3" w14:textId="2BDC516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20h(6x3h+2h) 05.10, 12.10, 19.10, 26.10, 09.11, 16.11, 23.11(11:30-13:00)</w:t>
            </w:r>
          </w:p>
        </w:tc>
      </w:tr>
      <w:tr w:rsidR="002A223B" w:rsidRPr="00256D8F" w14:paraId="3C4301B8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8FFBD7D" w14:textId="3E2B1CE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11:30-13:45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6155050" w14:textId="16FFBC62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Kinga Banasik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AB6AFC0" w14:textId="6BEAAA81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Historia informacji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D815CC6" w14:textId="249C0BD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6D0F3B7" w14:textId="117E8C5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922A0E0" w14:textId="3EDA0A7E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08292B5" w14:textId="4DD16268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20h(6x3h+2h) 30.11, 7.12, 14.12, 21.12, 04.01, 11.01, 18.01(11:30-13:00)</w:t>
            </w:r>
          </w:p>
        </w:tc>
      </w:tr>
      <w:tr w:rsidR="002A223B" w:rsidRPr="00256D8F" w14:paraId="4B80DACC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37FC111" w14:textId="74B9196D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15:00-16:30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71E6771" w14:textId="7C116F24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Saskowski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47331B8" w14:textId="43E1C4B8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Kultura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infosfery</w:t>
            </w:r>
            <w:proofErr w:type="spellEnd"/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2472741" w14:textId="47449E6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EB9A00F" w14:textId="2E7EEF2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23E492C" w14:textId="56A8808E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A8A0223" w14:textId="1958B0F0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14h(7x2h) 05.10, 12.10, 19.10, 26.10, 09.11, 16.11, 23.11 </w:t>
            </w:r>
          </w:p>
        </w:tc>
      </w:tr>
      <w:tr w:rsidR="002A223B" w:rsidRPr="00256D8F" w14:paraId="204D7E52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7D5868D" w14:textId="7A88A97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15:00-16:30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597C204" w14:textId="67DB63D2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Saskowski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9FAD16C" w14:textId="669164B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Kultura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infosfery</w:t>
            </w:r>
            <w:proofErr w:type="spellEnd"/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640D808" w14:textId="72D1191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0AC5C6F" w14:textId="5ABB8C8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F62EAA2" w14:textId="680BBBE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0D040AA" w14:textId="2535C14D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14h(7x2h) 30.11, 07.12, 14.12, </w:t>
            </w:r>
            <w:proofErr w:type="gramStart"/>
            <w:r>
              <w:rPr>
                <w:rFonts w:ascii="Arial" w:hAnsi="Arial" w:cs="Arial"/>
                <w:color w:val="1F1F1F"/>
                <w:sz w:val="18"/>
                <w:szCs w:val="18"/>
              </w:rPr>
              <w:t>21.12 ,</w:t>
            </w:r>
            <w:proofErr w:type="gramEnd"/>
            <w:r>
              <w:rPr>
                <w:rFonts w:ascii="Arial" w:hAnsi="Arial" w:cs="Arial"/>
                <w:color w:val="1F1F1F"/>
                <w:sz w:val="18"/>
                <w:szCs w:val="18"/>
              </w:rPr>
              <w:t>04.01, 11.01, 18.01</w:t>
            </w:r>
          </w:p>
        </w:tc>
      </w:tr>
      <w:tr w:rsidR="002A223B" w:rsidRPr="00256D8F" w14:paraId="7F211EF7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3E642C0" w14:textId="1A457C05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16:45-17:30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39B8D73" w14:textId="76B38582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Saskowski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18E5C7B" w14:textId="6015C72F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Kultura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infosfery</w:t>
            </w:r>
            <w:proofErr w:type="spellEnd"/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D7E9D26" w14:textId="3E8732C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D5F72B4" w14:textId="63B330C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1C02A32" w14:textId="6C62A57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41FB2F4" w14:textId="1F71E2E1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1h (razem 15h) 23.11</w:t>
            </w:r>
          </w:p>
        </w:tc>
      </w:tr>
      <w:tr w:rsidR="002A223B" w:rsidRPr="00256D8F" w14:paraId="38318AB4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D95A80D" w14:textId="6F198AC2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16:45-17:30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15CB0F9" w14:textId="41ED1715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Saskowski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BFE076B" w14:textId="3F9B5BF8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Kultura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infosfery</w:t>
            </w:r>
            <w:proofErr w:type="spellEnd"/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B6F47DE" w14:textId="4623FCAE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7251218" w14:textId="6DA172E7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4342C0F" w14:textId="65C203F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08B39B4" w14:textId="5F20460B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1h (razem 15h) 18.01</w:t>
            </w:r>
          </w:p>
        </w:tc>
      </w:tr>
      <w:tr w:rsidR="002A223B" w:rsidRPr="00256D8F" w14:paraId="0F8808B9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F5FCFC4" w14:textId="742C1039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18:30-20:00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9B26DB2" w14:textId="5977610D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dr Stanisław Skórka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D26F0D3" w14:textId="53D323C9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Teoria architektury informacji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9F19A1A" w14:textId="6610BDB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w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4B1D447" w14:textId="2B4B24A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AI/I/I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52972CB" w14:textId="7CCA926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225CF21" w14:textId="025E806A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15h(7x2h+1h) 05.10, 12.10, 19.10, 26.10, 09.11, 16.11, 23.11, 30.11(1h)</w:t>
            </w:r>
          </w:p>
        </w:tc>
      </w:tr>
      <w:tr w:rsidR="004B30AC" w:rsidRPr="00256D8F" w14:paraId="125D70FF" w14:textId="77777777" w:rsidTr="006E020A">
        <w:trPr>
          <w:trHeight w:val="288"/>
        </w:trPr>
        <w:tc>
          <w:tcPr>
            <w:tcW w:w="15590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733D511B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2A223B" w:rsidRPr="00256D8F" w14:paraId="19255AF2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5C4A79A" w14:textId="1294AF59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15:00-18:15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45E84EF" w14:textId="405A26A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-Podsiadło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1E6AF7" w14:textId="2BBE4FD9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Architektura przekazu wizualnego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EFA4AAA" w14:textId="7E271E3E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ćw.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30F39CB" w14:textId="101D2CB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28F903" w14:textId="5E585747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E5C0E1" w14:textId="27F780C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 godz. (3x4 godz. + 3 godz.) 03.11, 10.11, 17.11, 24.11(15:00-17:15)</w:t>
            </w:r>
          </w:p>
        </w:tc>
      </w:tr>
      <w:tr w:rsidR="002A223B" w:rsidRPr="00256D8F" w14:paraId="692DE6F8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91EBC46" w14:textId="0E71C176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15:00-18:15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B299269" w14:textId="477D7BA9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-Podsiadło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E29CD6" w14:textId="2D97B43A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Architektura przekazu wizualnego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A79DA7" w14:textId="3C56F42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ćw.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D57D653" w14:textId="30438B50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C61301" w14:textId="1A279606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2D3FA16" w14:textId="237F3899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 godz. (3x4 godz. + 3godz.) 01.12, 08.12, 15.12, 22.12</w:t>
            </w:r>
            <w:proofErr w:type="gramStart"/>
            <w:r>
              <w:rPr>
                <w:rFonts w:ascii="Arial" w:hAnsi="Arial" w:cs="Arial"/>
                <w:color w:val="1F1F1F"/>
                <w:sz w:val="18"/>
                <w:szCs w:val="18"/>
              </w:rPr>
              <w:t>( 15</w:t>
            </w:r>
            <w:proofErr w:type="gramEnd"/>
            <w:r>
              <w:rPr>
                <w:rFonts w:ascii="Arial" w:hAnsi="Arial" w:cs="Arial"/>
                <w:color w:val="1F1F1F"/>
                <w:sz w:val="18"/>
                <w:szCs w:val="18"/>
              </w:rPr>
              <w:t>:00-17:15)</w:t>
            </w:r>
          </w:p>
        </w:tc>
      </w:tr>
      <w:tr w:rsidR="004B30AC" w:rsidRPr="00256D8F" w14:paraId="7FEC52B6" w14:textId="77777777" w:rsidTr="006E020A">
        <w:trPr>
          <w:trHeight w:val="288"/>
        </w:trPr>
        <w:tc>
          <w:tcPr>
            <w:tcW w:w="15590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2102B527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2A223B" w:rsidRPr="00256D8F" w14:paraId="1A7C5517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A35BAC0" w14:textId="73AEF1C7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8:00-9:30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A4A3410" w14:textId="197E663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-Mastalerz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BBC1B42" w14:textId="2125113F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Psychologia komunikacji 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A6E9DD4" w14:textId="2613649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w.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0A9823D" w14:textId="5107ED3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1F64F28" w14:textId="382465CB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MsTeams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 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14761B6" w14:textId="6761FE8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10h(5x2h) 28.10, 04.11, 18.11, 25.11, 02.12</w:t>
            </w:r>
          </w:p>
        </w:tc>
      </w:tr>
      <w:tr w:rsidR="002A223B" w:rsidRPr="00256D8F" w14:paraId="42DC3D8F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0A1326A" w14:textId="356E5C75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09:45-11:15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317F09C" w14:textId="65DDBF0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vacat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8768448" w14:textId="06F7720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Architektura publikacji 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5BDC8D8" w14:textId="5DDE2645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w.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CCF0F11" w14:textId="2E6F19F5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E81B7BE" w14:textId="77438D4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MS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172F98B" w14:textId="758F4B8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10h(5X2h) 02.12, 09.12, 16.12, 13.01, 20.01</w:t>
            </w:r>
          </w:p>
        </w:tc>
      </w:tr>
      <w:tr w:rsidR="002A223B" w:rsidRPr="00256D8F" w14:paraId="1328A620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82DFD24" w14:textId="1B51766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11:30-13:00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7550CA6" w14:textId="30D7CE8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 Podsiadło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D2E31E" w14:textId="6135B8B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Teoria komunikacji wizualnej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5FD330" w14:textId="385D535D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w.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359162" w14:textId="03DE094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E17383D" w14:textId="42519B97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BD55B9F" w14:textId="33F2E8F4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10 godz. (5x2godz.): 7.10, 21.10, 28.10, 4.11, 18.11</w:t>
            </w:r>
          </w:p>
        </w:tc>
      </w:tr>
      <w:tr w:rsidR="004B30AC" w:rsidRPr="00256D8F" w14:paraId="72703C96" w14:textId="77777777" w:rsidTr="006E020A">
        <w:trPr>
          <w:trHeight w:val="288"/>
        </w:trPr>
        <w:tc>
          <w:tcPr>
            <w:tcW w:w="15590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1979D86B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CZWARTEK</w:t>
            </w:r>
          </w:p>
        </w:tc>
      </w:tr>
      <w:tr w:rsidR="002A223B" w:rsidRPr="00256D8F" w14:paraId="07EED65D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D13DC7" w14:textId="6980FB0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08:00-09:30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43BDBBA" w14:textId="71486F91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  <w:sz w:val="18"/>
                <w:szCs w:val="18"/>
              </w:rPr>
              <w:t>hab.Iwona</w:t>
            </w:r>
            <w:proofErr w:type="spellEnd"/>
            <w:proofErr w:type="gramEnd"/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 PIETRZKIEWICZ,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  <w:sz w:val="18"/>
                <w:szCs w:val="18"/>
              </w:rPr>
              <w:t>prof.UKEN</w:t>
            </w:r>
            <w:proofErr w:type="spellEnd"/>
            <w:proofErr w:type="gram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7693FA4" w14:textId="5937B98F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Historia informacji 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BBB64F3" w14:textId="45BD4BB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w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1C872E" w14:textId="57E13E7C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AI/I/I+ZIPC/I/I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47AE5CD" w14:textId="2F171CE9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CEA723" w14:textId="7DB929DB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10h(5x2h) 08.10, 15.10, 22.10, 29.10, 5.11</w:t>
            </w:r>
          </w:p>
        </w:tc>
      </w:tr>
      <w:tr w:rsidR="002A223B" w:rsidRPr="00256D8F" w14:paraId="1F311FDE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A26FF2" w14:textId="47D47016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8:00-9:30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2AD7FAA" w14:textId="2451638A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Bożena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Jaskowska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077432" w14:textId="67370A5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Nauka o informacji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01A165" w14:textId="5B7FEB0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9963A6" w14:textId="0C17EC1E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90CDD7" w14:textId="3BD2F32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346+lap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3598BC" w14:textId="266E982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 godz. (7x2godz. + 1 godz.): 12.11, 26.11, 3.12, 10.12, 17.12, 7.01, 14.01, 21.01 (8:00-8:45)</w:t>
            </w:r>
          </w:p>
        </w:tc>
      </w:tr>
      <w:tr w:rsidR="002A223B" w:rsidRPr="00256D8F" w14:paraId="7D00BA1C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A04AA3" w14:textId="52E3BE1A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09:45-11:15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5C1187" w14:textId="65A61E50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Bożena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Jaskowska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119385F" w14:textId="79DA2C96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Nauka o informacji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F943D33" w14:textId="4B37BBB5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FC9934" w14:textId="216435E6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98E4B44" w14:textId="3E4F27CE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346+lap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2EA2E58" w14:textId="6B4F20C5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 godz. (7x2godz. + 1 godz.): 12.11, 26.11, 3.12, 10.12, 17.12, 7.01, 14.01, 21.01 (9:45-10:30)</w:t>
            </w:r>
          </w:p>
        </w:tc>
      </w:tr>
      <w:tr w:rsidR="002A223B" w:rsidRPr="00256D8F" w14:paraId="35280405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FF0C3B4" w14:textId="51497449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11:30-14:45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29089DC" w14:textId="1247C56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vacat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E05A2FA" w14:textId="7266938F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Architektura publikacji 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94A1395" w14:textId="4D3B27DD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9DE0EE7" w14:textId="38CB1207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EE6A3D" w14:textId="6E49D0D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6E9A73" w14:textId="61808C1D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25h(6x4h+1h) 26.11, 03.12, 10.12, 17.12, 07.01, 14.01, 21.01(1h 11:30-12:15)</w:t>
            </w:r>
          </w:p>
        </w:tc>
      </w:tr>
      <w:tr w:rsidR="002A223B" w:rsidRPr="00256D8F" w14:paraId="35B49C47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B2F1047" w14:textId="68499C73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15:00-16:30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90532D" w14:textId="0BC2A995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vacat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6D3C7F4" w14:textId="3161208E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Architektura publikacji 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AAB6FA" w14:textId="5DD5EC1A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3A7EC5" w14:textId="1D26AC4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1E1F6A" w14:textId="330A93BB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A7E2CD" w14:textId="19C6A209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25h(6x4h+1h) 26.11, 03.12, 10.12, 17.12, 07.01, 14.01, 21.01(1h 12:15-13:00)</w:t>
            </w:r>
          </w:p>
        </w:tc>
      </w:tr>
      <w:tr w:rsidR="002A223B" w:rsidRPr="00256D8F" w14:paraId="289CCCE9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DC2668" w14:textId="45D47C79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18:30-20:00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4BA6315" w14:textId="4524396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dr hab. Renata Frączek prof. UKEN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D780DD9" w14:textId="5FDF8E71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Nauka o informacji (wykład </w:t>
            </w:r>
            <w:r w:rsidR="00D96E35">
              <w:rPr>
                <w:rFonts w:ascii="Arial" w:hAnsi="Arial" w:cs="Arial"/>
                <w:color w:val="1F1F1F"/>
                <w:sz w:val="18"/>
                <w:szCs w:val="18"/>
              </w:rPr>
              <w:t>łączony</w:t>
            </w:r>
            <w:r>
              <w:rPr>
                <w:rFonts w:ascii="Arial" w:hAnsi="Arial" w:cs="Arial"/>
                <w:color w:val="1F1F1F"/>
                <w:sz w:val="18"/>
                <w:szCs w:val="18"/>
              </w:rPr>
              <w:t>)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B802EA" w14:textId="5C5B8E89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w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B54B6FB" w14:textId="796B6171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AI/I/I +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/I/I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BFC8B36" w14:textId="61F7C460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7549CB" w14:textId="145135B6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10 godz. (5×2 godz.): 08.10, 15.10, 22.10, 29.10, 5.11</w:t>
            </w:r>
          </w:p>
        </w:tc>
      </w:tr>
      <w:tr w:rsidR="004B30AC" w:rsidRPr="00256D8F" w14:paraId="1B8C4B4B" w14:textId="77777777" w:rsidTr="006E020A">
        <w:trPr>
          <w:trHeight w:val="288"/>
        </w:trPr>
        <w:tc>
          <w:tcPr>
            <w:tcW w:w="15590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7D8612CD" w14:textId="77777777" w:rsidR="004B30AC" w:rsidRPr="000165C9" w:rsidRDefault="004B30AC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0165C9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2A223B" w:rsidRPr="00256D8F" w14:paraId="41952F86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3149CB" w14:textId="49ABA227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08:00-09:30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E8F0E0" w14:textId="269F77DF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Adam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Bańdo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6D8C3A" w14:textId="2C272DC8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Metody badań internetowych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A97884" w14:textId="79CAD2D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w.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D814BEE" w14:textId="6B6481FB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44A9332" w14:textId="4385BEA0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MS TEAMS 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BFDC5AC" w14:textId="739F79B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10h(5x2h) 02.10, 09.10, 16.10, 23.10, 30.10</w:t>
            </w:r>
          </w:p>
        </w:tc>
      </w:tr>
      <w:tr w:rsidR="002A223B" w:rsidRPr="00256D8F" w14:paraId="72A7931B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3162CAB" w14:textId="452CBF87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09:45-11:15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4BC883F" w14:textId="388993B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prof.dr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 hab. Grzegorz NIEĆ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FC3907C" w14:textId="7B388505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[WYKŁAD ŁĄCZONY] Komunikacja społeczna i medialna 1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C8AB658" w14:textId="2DECE0B0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w.</w:t>
            </w:r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0822AE1" w14:textId="5A2B2540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AI/I/I +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/I/I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CB3DC91" w14:textId="094DD119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B2196EC" w14:textId="12D7F254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WYKŁAD ŁĄCZONY — AI/I/I +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  <w:sz w:val="18"/>
                <w:szCs w:val="18"/>
              </w:rPr>
              <w:t>/I/I. 15 godz. (7×2 godz. + 1h): 16.10, 23.10, 30.10, 06.11, 13.11, 20.11, 27.11, 04.12 (1h, 09:45–10:30)</w:t>
            </w:r>
          </w:p>
        </w:tc>
      </w:tr>
      <w:tr w:rsidR="002A223B" w:rsidRPr="00256D8F" w14:paraId="78A52658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34D11EE" w14:textId="7E0A4AF0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15:00-16:30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B5A0AB" w14:textId="05A76A12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Adam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Bańdo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8E1855A" w14:textId="593B6A9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Metody badań internetowych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EC5C79B" w14:textId="3D79A810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4874D16" w14:textId="2287ECF8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A545A6" w14:textId="6F582CC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6DA023" w14:textId="598375B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25 godz. (12×2 godz. + 1h): 16.10, 23.10, 30.10, 06.11, 13.11, 20.11, 27.11, 04.12, 11.12, 18.12, 08.01, 15.01, 22.01 (1h)</w:t>
            </w:r>
          </w:p>
        </w:tc>
      </w:tr>
      <w:tr w:rsidR="002A223B" w:rsidRPr="00256D8F" w14:paraId="345607FE" w14:textId="77777777" w:rsidTr="006E020A">
        <w:trPr>
          <w:trHeight w:val="288"/>
        </w:trPr>
        <w:tc>
          <w:tcPr>
            <w:tcW w:w="147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2BCF0AE" w14:textId="00DC1F9A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16:45-18:15</w:t>
            </w:r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56A4702" w14:textId="19602BC3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 xml:space="preserve">dr Adam </w:t>
            </w: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Bańdo</w:t>
            </w:r>
            <w:proofErr w:type="spellEnd"/>
          </w:p>
        </w:tc>
        <w:tc>
          <w:tcPr>
            <w:tcW w:w="283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33050B" w14:textId="33F42027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Metody badań internetowych</w:t>
            </w:r>
          </w:p>
        </w:tc>
        <w:tc>
          <w:tcPr>
            <w:tcW w:w="149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55577B9" w14:textId="1EC8CA5E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  <w:sz w:val="18"/>
                <w:szCs w:val="18"/>
              </w:rPr>
              <w:t>ćw</w:t>
            </w:r>
            <w:proofErr w:type="spellEnd"/>
          </w:p>
        </w:tc>
        <w:tc>
          <w:tcPr>
            <w:tcW w:w="82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DED04C" w14:textId="1149D394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E9B026" w14:textId="2594DC4F" w:rsidR="002A223B" w:rsidRPr="000165C9" w:rsidRDefault="002A223B" w:rsidP="002A22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179904" w14:textId="2647712F" w:rsidR="002A223B" w:rsidRPr="000165C9" w:rsidRDefault="002A223B" w:rsidP="002A223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</w:rPr>
              <w:t>25 godz. (12×2 godz. + 1h):16.10, 23.10, 30.10, 06.11, 13.11, 20.11, 27.11, 04.12, 11.12, 18.12, 08.01, 15.01, 22.01 (1h)</w:t>
            </w:r>
          </w:p>
        </w:tc>
      </w:tr>
    </w:tbl>
    <w:p w14:paraId="3A7966B2" w14:textId="4E3E5522" w:rsidR="00D40F41" w:rsidRDefault="00D40F41"/>
    <w:sectPr w:rsidR="00D40F41" w:rsidSect="00545D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3D3E6C" w14:textId="77777777" w:rsidR="00CB2A82" w:rsidRDefault="00CB2A82" w:rsidP="00545D8E">
      <w:pPr>
        <w:spacing w:after="0" w:line="240" w:lineRule="auto"/>
      </w:pPr>
      <w:r>
        <w:separator/>
      </w:r>
    </w:p>
  </w:endnote>
  <w:endnote w:type="continuationSeparator" w:id="0">
    <w:p w14:paraId="5F6EC1D7" w14:textId="77777777" w:rsidR="00CB2A82" w:rsidRDefault="00CB2A82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4974A3" w14:textId="77777777" w:rsidR="004B30AC" w:rsidRDefault="004B30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2553C7" w14:textId="77777777" w:rsidR="004B30AC" w:rsidRDefault="004B30A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76F3A" w14:textId="77777777" w:rsidR="004B30AC" w:rsidRDefault="004B30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E76783" w14:textId="77777777" w:rsidR="00CB2A82" w:rsidRDefault="00CB2A82" w:rsidP="00545D8E">
      <w:pPr>
        <w:spacing w:after="0" w:line="240" w:lineRule="auto"/>
      </w:pPr>
      <w:r>
        <w:separator/>
      </w:r>
    </w:p>
  </w:footnote>
  <w:footnote w:type="continuationSeparator" w:id="0">
    <w:p w14:paraId="0DD26585" w14:textId="77777777" w:rsidR="00CB2A82" w:rsidRDefault="00CB2A82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AF0D0" w14:textId="77777777" w:rsidR="004B30AC" w:rsidRDefault="004B30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A8DE46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631ADA15" wp14:editId="182D4F98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5C1B0E" w14:textId="34A2DBE0" w:rsidR="00545D8E" w:rsidRPr="004B30AC" w:rsidRDefault="004B30AC" w:rsidP="004B30AC">
                          <w:pPr>
                            <w:pStyle w:val="Nagwek1"/>
                          </w:pPr>
                          <w:r w:rsidRPr="004B30AC">
                            <w:t xml:space="preserve">Harmonogram zajęć I ROKU AI (s. </w:t>
                          </w:r>
                          <w:proofErr w:type="spellStart"/>
                          <w:r w:rsidRPr="004B30AC">
                            <w:t>stacj</w:t>
                          </w:r>
                          <w:proofErr w:type="spellEnd"/>
                          <w:r w:rsidRPr="004B30AC">
                            <w:t>.)</w:t>
                          </w:r>
                          <w:r w:rsidRPr="004B30AC">
                            <w:br/>
                          </w:r>
                          <w:proofErr w:type="spellStart"/>
                          <w:r w:rsidRPr="004B30AC">
                            <w:t>sem</w:t>
                          </w:r>
                          <w:proofErr w:type="spellEnd"/>
                          <w:r w:rsidRPr="004B30AC">
                            <w:t xml:space="preserve">. </w:t>
                          </w:r>
                          <w:r w:rsidR="00D96E35">
                            <w:t>zimowy</w:t>
                          </w:r>
                          <w:r w:rsidRPr="004B30AC">
                            <w:t xml:space="preserve"> roku akademickiego 202</w:t>
                          </w:r>
                          <w:r w:rsidR="00D96E35">
                            <w:t>6</w:t>
                          </w:r>
                          <w:r w:rsidRPr="004B30AC">
                            <w:t>/202</w:t>
                          </w:r>
                          <w:r w:rsidR="00D96E35"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1ADA1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5A5C1B0E" w14:textId="34A2DBE0" w:rsidR="00545D8E" w:rsidRPr="004B30AC" w:rsidRDefault="004B30AC" w:rsidP="004B30AC">
                    <w:pPr>
                      <w:pStyle w:val="Nagwek1"/>
                    </w:pPr>
                    <w:r w:rsidRPr="004B30AC">
                      <w:t xml:space="preserve">Harmonogram zajęć I ROKU AI (s. </w:t>
                    </w:r>
                    <w:proofErr w:type="spellStart"/>
                    <w:r w:rsidRPr="004B30AC">
                      <w:t>stacj</w:t>
                    </w:r>
                    <w:proofErr w:type="spellEnd"/>
                    <w:r w:rsidRPr="004B30AC">
                      <w:t>.)</w:t>
                    </w:r>
                    <w:r w:rsidRPr="004B30AC">
                      <w:br/>
                    </w:r>
                    <w:proofErr w:type="spellStart"/>
                    <w:r w:rsidRPr="004B30AC">
                      <w:t>sem</w:t>
                    </w:r>
                    <w:proofErr w:type="spellEnd"/>
                    <w:r w:rsidRPr="004B30AC">
                      <w:t xml:space="preserve">. </w:t>
                    </w:r>
                    <w:r w:rsidR="00D96E35">
                      <w:t>zimowy</w:t>
                    </w:r>
                    <w:r w:rsidRPr="004B30AC">
                      <w:t xml:space="preserve"> roku akademickiego 202</w:t>
                    </w:r>
                    <w:r w:rsidR="00D96E35">
                      <w:t>6</w:t>
                    </w:r>
                    <w:r w:rsidRPr="004B30AC">
                      <w:t>/202</w:t>
                    </w:r>
                    <w:r w:rsidR="00D96E35"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D532647" wp14:editId="19F04424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9A186" w14:textId="77777777" w:rsidR="004B30AC" w:rsidRDefault="004B30AC">
    <w:pPr>
      <w:pStyle w:val="Nagwek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AC"/>
    <w:rsid w:val="0001232F"/>
    <w:rsid w:val="000E10F1"/>
    <w:rsid w:val="001152BC"/>
    <w:rsid w:val="00117DCF"/>
    <w:rsid w:val="0028790C"/>
    <w:rsid w:val="002A223B"/>
    <w:rsid w:val="002B2362"/>
    <w:rsid w:val="002F1A0A"/>
    <w:rsid w:val="00396EDE"/>
    <w:rsid w:val="003C1477"/>
    <w:rsid w:val="003D00D8"/>
    <w:rsid w:val="003E6518"/>
    <w:rsid w:val="004B30AC"/>
    <w:rsid w:val="00545D8E"/>
    <w:rsid w:val="0071246F"/>
    <w:rsid w:val="00751D3E"/>
    <w:rsid w:val="008772D6"/>
    <w:rsid w:val="00902BCE"/>
    <w:rsid w:val="00A36F2B"/>
    <w:rsid w:val="00C94615"/>
    <w:rsid w:val="00CB2A82"/>
    <w:rsid w:val="00D40F41"/>
    <w:rsid w:val="00D558D3"/>
    <w:rsid w:val="00D96E35"/>
    <w:rsid w:val="00EB37E6"/>
    <w:rsid w:val="00E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34186"/>
  <w15:chartTrackingRefBased/>
  <w15:docId w15:val="{D73FE105-64A2-44DF-9416-7DB09351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30AC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30AC"/>
    <w:pPr>
      <w:keepNext/>
      <w:keepLines/>
      <w:spacing w:before="240" w:after="240"/>
      <w:jc w:val="center"/>
      <w:outlineLvl w:val="0"/>
    </w:pPr>
    <w:rPr>
      <w:rFonts w:ascii="Aptos Black" w:eastAsiaTheme="majorEastAsia" w:hAnsi="Aptos Black" w:cstheme="majorBidi"/>
      <w:kern w:val="2"/>
      <w:sz w:val="28"/>
      <w:szCs w:val="28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30AC"/>
    <w:rPr>
      <w:rFonts w:ascii="Aptos Black" w:eastAsiaTheme="majorEastAsia" w:hAnsi="Aptos Black" w:cstheme="majorBidi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2</TotalTime>
  <Pages>2</Pages>
  <Words>515</Words>
  <Characters>3514</Characters>
  <Application>Microsoft Office Word</Application>
  <DocSecurity>0</DocSecurity>
  <Lines>234</Lines>
  <Paragraphs>223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3</cp:revision>
  <dcterms:created xsi:type="dcterms:W3CDTF">2026-10-08T12:50:00Z</dcterms:created>
  <dcterms:modified xsi:type="dcterms:W3CDTF">2026-10-08T12:51:00Z</dcterms:modified>
</cp:coreProperties>
</file>