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2835"/>
        <w:gridCol w:w="2835"/>
        <w:gridCol w:w="1417"/>
        <w:gridCol w:w="908"/>
        <w:gridCol w:w="1304"/>
        <w:gridCol w:w="4819"/>
      </w:tblGrid>
      <w:tr w:rsidR="00844BEF" w:rsidRPr="00256D8F" w14:paraId="3D96FAE3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21B20A1" w14:textId="77777777" w:rsidR="00844BEF" w:rsidRPr="0029479B" w:rsidRDefault="00844BEF" w:rsidP="006E020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color w:val="000000"/>
                <w:lang w:eastAsia="pl-PL"/>
              </w:rPr>
              <w:t>godz.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5BFAA10" w14:textId="77777777" w:rsidR="00844BEF" w:rsidRPr="0029479B" w:rsidRDefault="00844BEF" w:rsidP="006E020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color w:val="000000"/>
                <w:lang w:eastAsia="pl-PL"/>
              </w:rPr>
              <w:t>prowadzący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4EBFF07" w14:textId="77777777" w:rsidR="00844BEF" w:rsidRPr="0029479B" w:rsidRDefault="00844BEF" w:rsidP="006E020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color w:val="000000"/>
                <w:lang w:eastAsia="pl-PL"/>
              </w:rPr>
              <w:t>przedmiot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CA399DE" w14:textId="77777777" w:rsidR="00844BEF" w:rsidRPr="0029479B" w:rsidRDefault="00844BEF" w:rsidP="006E020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color w:val="000000"/>
                <w:lang w:eastAsia="pl-PL"/>
              </w:rPr>
              <w:t>w./ćw.</w:t>
            </w:r>
          </w:p>
        </w:tc>
        <w:tc>
          <w:tcPr>
            <w:tcW w:w="908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B52A9D3" w14:textId="77777777" w:rsidR="00844BEF" w:rsidRPr="0029479B" w:rsidRDefault="00844BEF" w:rsidP="006E020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color w:val="000000"/>
                <w:lang w:eastAsia="pl-PL"/>
              </w:rPr>
              <w:t>grupa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D49C4C3" w14:textId="77777777" w:rsidR="00844BEF" w:rsidRPr="0029479B" w:rsidRDefault="00844BEF" w:rsidP="006E020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color w:val="000000"/>
                <w:lang w:eastAsia="pl-PL"/>
              </w:rPr>
              <w:t>sala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20E671F" w14:textId="77777777" w:rsidR="00844BEF" w:rsidRPr="0029479B" w:rsidRDefault="00844BEF" w:rsidP="006E020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color w:val="000000"/>
                <w:lang w:eastAsia="pl-PL"/>
              </w:rPr>
              <w:t>uwagi</w:t>
            </w:r>
          </w:p>
        </w:tc>
      </w:tr>
      <w:tr w:rsidR="00844BEF" w:rsidRPr="00256D8F" w14:paraId="452A34CC" w14:textId="77777777" w:rsidTr="006E020A">
        <w:trPr>
          <w:trHeight w:val="288"/>
        </w:trPr>
        <w:tc>
          <w:tcPr>
            <w:tcW w:w="15592" w:type="dxa"/>
            <w:gridSpan w:val="7"/>
            <w:tcBorders>
              <w:tl2br w:val="nil"/>
              <w:tr2bl w:val="nil"/>
            </w:tcBorders>
            <w:shd w:val="clear" w:color="000000" w:fill="D0D0D0"/>
            <w:noWrap/>
            <w:vAlign w:val="center"/>
            <w:hideMark/>
          </w:tcPr>
          <w:p w14:paraId="64239C25" w14:textId="77777777" w:rsidR="00844BEF" w:rsidRPr="0029479B" w:rsidRDefault="00844BEF" w:rsidP="006E020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b/>
                <w:bCs/>
                <w:color w:val="000000"/>
                <w:lang w:eastAsia="pl-PL"/>
              </w:rPr>
              <w:t>PONIEDZIAŁEK</w:t>
            </w:r>
          </w:p>
        </w:tc>
      </w:tr>
      <w:tr w:rsidR="004F717C" w:rsidRPr="00256D8F" w14:paraId="0A8421C9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F384B86" w14:textId="2018FCE7" w:rsidR="004F717C" w:rsidRPr="0029479B" w:rsidRDefault="004F717C" w:rsidP="004F717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8:00-9:30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DB65695" w14:textId="2F9F67F4" w:rsidR="004F717C" w:rsidRPr="0029479B" w:rsidRDefault="004F717C" w:rsidP="004F717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dr Beata </w:t>
            </w:r>
            <w:proofErr w:type="spellStart"/>
            <w:r>
              <w:rPr>
                <w:rFonts w:ascii="Arial" w:hAnsi="Arial" w:cs="Arial"/>
                <w:color w:val="1F1F1F"/>
              </w:rPr>
              <w:t>Langer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7245231" w14:textId="3BD9BA30" w:rsidR="004F717C" w:rsidRPr="0029479B" w:rsidRDefault="004F717C" w:rsidP="004F717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Zarządzanie projektami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7720741" w14:textId="6B0D5812" w:rsidR="004F717C" w:rsidRPr="0029479B" w:rsidRDefault="004F717C" w:rsidP="004F717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w.</w:t>
            </w:r>
          </w:p>
        </w:tc>
        <w:tc>
          <w:tcPr>
            <w:tcW w:w="908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C8D2034" w14:textId="4F76BDEA" w:rsidR="004F717C" w:rsidRPr="0029479B" w:rsidRDefault="004F717C" w:rsidP="004F717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D1951B1" w14:textId="29093E06" w:rsidR="004F717C" w:rsidRPr="0029479B" w:rsidRDefault="004F717C" w:rsidP="004F717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MS </w:t>
            </w:r>
            <w:proofErr w:type="spellStart"/>
            <w:r>
              <w:rPr>
                <w:rFonts w:ascii="Arial" w:hAnsi="Arial" w:cs="Arial"/>
                <w:color w:val="1F1F1F"/>
              </w:rPr>
              <w:t>Teams</w:t>
            </w:r>
            <w:proofErr w:type="spellEnd"/>
            <w:r>
              <w:rPr>
                <w:rFonts w:ascii="Arial" w:hAnsi="Arial" w:cs="Arial"/>
                <w:color w:val="1F1F1F"/>
              </w:rPr>
              <w:t xml:space="preserve"> 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F5FD53C" w14:textId="433B6607" w:rsidR="004F717C" w:rsidRPr="0029479B" w:rsidRDefault="004F717C" w:rsidP="004F717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10h(5x2h) 16.11, 23.11, 30.11, 07.12, 14.12</w:t>
            </w:r>
          </w:p>
        </w:tc>
      </w:tr>
      <w:tr w:rsidR="004F717C" w:rsidRPr="00256D8F" w14:paraId="01F9229A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A10DE56" w14:textId="3D3D2546" w:rsidR="004F717C" w:rsidRPr="0029479B" w:rsidRDefault="004F717C" w:rsidP="004F717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9:45-11:15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42E3334" w14:textId="3DBD9184" w:rsidR="004F717C" w:rsidRPr="0029479B" w:rsidRDefault="004F717C" w:rsidP="004F717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dr Bożena </w:t>
            </w:r>
            <w:proofErr w:type="spellStart"/>
            <w:r>
              <w:rPr>
                <w:rFonts w:ascii="Arial" w:hAnsi="Arial" w:cs="Arial"/>
                <w:color w:val="1F1F1F"/>
              </w:rPr>
              <w:t>Jaskowska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B6F20F1" w14:textId="68B32BBB" w:rsidR="004F717C" w:rsidRPr="0029479B" w:rsidRDefault="004F717C" w:rsidP="004F717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Badania użytkowników informacji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14F893B" w14:textId="1B977773" w:rsidR="004F717C" w:rsidRPr="0029479B" w:rsidRDefault="004F717C" w:rsidP="004F717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w.</w:t>
            </w:r>
          </w:p>
        </w:tc>
        <w:tc>
          <w:tcPr>
            <w:tcW w:w="908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3506171" w14:textId="2B96D887" w:rsidR="004F717C" w:rsidRPr="0029479B" w:rsidRDefault="004F717C" w:rsidP="004F717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DB7110E" w14:textId="1E184B84" w:rsidR="004F717C" w:rsidRPr="0029479B" w:rsidRDefault="004F717C" w:rsidP="004F717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MS </w:t>
            </w:r>
            <w:proofErr w:type="spellStart"/>
            <w:r>
              <w:rPr>
                <w:rFonts w:ascii="Arial" w:hAnsi="Arial" w:cs="Arial"/>
                <w:color w:val="1F1F1F"/>
              </w:rPr>
              <w:t>Teams</w:t>
            </w:r>
            <w:proofErr w:type="spellEnd"/>
            <w:r>
              <w:rPr>
                <w:rFonts w:ascii="Arial" w:hAnsi="Arial" w:cs="Arial"/>
                <w:color w:val="1F1F1F"/>
              </w:rPr>
              <w:t xml:space="preserve"> 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3161A3C" w14:textId="52102C6B" w:rsidR="004F717C" w:rsidRPr="0029479B" w:rsidRDefault="004F717C" w:rsidP="004F717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15 godz. (7x2godz. +1godz): 26.10, 9.11, 16.11, 23.11, 30.11, 7.12, 14.12, 21.12 (9:45-10:30)</w:t>
            </w:r>
          </w:p>
        </w:tc>
      </w:tr>
      <w:tr w:rsidR="004F717C" w:rsidRPr="00256D8F" w14:paraId="536707CD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4DACFF97" w14:textId="5184EFF1" w:rsidR="004F717C" w:rsidRDefault="004F717C" w:rsidP="004F717C">
            <w:pPr>
              <w:spacing w:after="0" w:line="240" w:lineRule="auto"/>
              <w:jc w:val="center"/>
              <w:rPr>
                <w:rFonts w:ascii="Arial" w:hAnsi="Arial" w:cs="Arial"/>
                <w:color w:val="1F1F1F"/>
              </w:rPr>
            </w:pPr>
            <w:r>
              <w:rPr>
                <w:rFonts w:ascii="Arial" w:hAnsi="Arial" w:cs="Arial"/>
                <w:color w:val="1F1F1F"/>
              </w:rPr>
              <w:t>15:00-16:30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00D63394" w14:textId="73F5E00B" w:rsidR="004F717C" w:rsidRDefault="004F717C" w:rsidP="004F717C">
            <w:pPr>
              <w:spacing w:after="0" w:line="240" w:lineRule="auto"/>
              <w:rPr>
                <w:rFonts w:ascii="Arial" w:hAnsi="Arial" w:cs="Arial"/>
                <w:color w:val="1F1F1F"/>
              </w:rPr>
            </w:pPr>
            <w:r>
              <w:rPr>
                <w:rFonts w:ascii="Arial" w:hAnsi="Arial" w:cs="Arial"/>
                <w:color w:val="1F1F1F"/>
              </w:rPr>
              <w:t xml:space="preserve">dr Beata </w:t>
            </w:r>
            <w:proofErr w:type="spellStart"/>
            <w:r>
              <w:rPr>
                <w:rFonts w:ascii="Arial" w:hAnsi="Arial" w:cs="Arial"/>
                <w:color w:val="1F1F1F"/>
              </w:rPr>
              <w:t>Langer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34856193" w14:textId="3AA0EAA0" w:rsidR="004F717C" w:rsidRDefault="004F717C" w:rsidP="004F717C">
            <w:pPr>
              <w:spacing w:after="0" w:line="240" w:lineRule="auto"/>
              <w:rPr>
                <w:rFonts w:ascii="Arial" w:hAnsi="Arial" w:cs="Arial"/>
                <w:color w:val="1F1F1F"/>
              </w:rPr>
            </w:pPr>
            <w:r>
              <w:rPr>
                <w:rFonts w:ascii="Arial" w:hAnsi="Arial" w:cs="Arial"/>
                <w:color w:val="1F1F1F"/>
              </w:rPr>
              <w:t>Zarządzanie projektami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7BFD0FB4" w14:textId="4A55D3DE" w:rsidR="004F717C" w:rsidRDefault="004F717C" w:rsidP="004F717C">
            <w:pPr>
              <w:spacing w:after="0" w:line="240" w:lineRule="auto"/>
              <w:jc w:val="center"/>
              <w:rPr>
                <w:rFonts w:ascii="Arial" w:hAnsi="Arial" w:cs="Arial"/>
                <w:color w:val="1F1F1F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8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365066C9" w14:textId="59ADBA06" w:rsidR="004F717C" w:rsidRDefault="004F717C" w:rsidP="004F717C">
            <w:pPr>
              <w:spacing w:after="0" w:line="240" w:lineRule="auto"/>
              <w:jc w:val="center"/>
              <w:rPr>
                <w:rFonts w:ascii="Arial" w:hAnsi="Arial" w:cs="Arial"/>
                <w:color w:val="1F1F1F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45840EF3" w14:textId="78C651DE" w:rsidR="004F717C" w:rsidRDefault="004F717C" w:rsidP="004F717C">
            <w:pPr>
              <w:spacing w:after="0" w:line="240" w:lineRule="auto"/>
              <w:jc w:val="center"/>
              <w:rPr>
                <w:rFonts w:ascii="Arial" w:hAnsi="Arial" w:cs="Arial"/>
                <w:color w:val="1F1F1F"/>
              </w:rPr>
            </w:pPr>
            <w:r>
              <w:rPr>
                <w:rFonts w:ascii="Arial" w:hAnsi="Arial" w:cs="Arial"/>
                <w:color w:val="1F1F1F"/>
              </w:rPr>
              <w:t>263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763E69A0" w14:textId="6B3F9BBF" w:rsidR="004F717C" w:rsidRDefault="004F717C" w:rsidP="004F717C">
            <w:pPr>
              <w:spacing w:after="0" w:line="240" w:lineRule="auto"/>
              <w:rPr>
                <w:rFonts w:ascii="Arial" w:hAnsi="Arial" w:cs="Arial"/>
                <w:color w:val="1F1F1F"/>
              </w:rPr>
            </w:pPr>
            <w:r>
              <w:rPr>
                <w:rFonts w:ascii="Arial" w:hAnsi="Arial" w:cs="Arial"/>
                <w:color w:val="1F1F1F"/>
              </w:rPr>
              <w:t>20 godz. (10×2 godz.): 09.11, 16.11, 23.11, 30.11, 07.12, 14.12, 21.12, 04.01, 11.01, 18.01</w:t>
            </w:r>
          </w:p>
        </w:tc>
      </w:tr>
      <w:tr w:rsidR="004F717C" w:rsidRPr="00256D8F" w14:paraId="2B7A5EAC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2C080E8B" w14:textId="0246D006" w:rsidR="004F717C" w:rsidRDefault="004F717C" w:rsidP="004F717C">
            <w:pPr>
              <w:spacing w:after="0" w:line="240" w:lineRule="auto"/>
              <w:jc w:val="center"/>
              <w:rPr>
                <w:rFonts w:ascii="Arial" w:hAnsi="Arial" w:cs="Arial"/>
                <w:color w:val="1F1F1F"/>
              </w:rPr>
            </w:pPr>
            <w:r>
              <w:rPr>
                <w:rFonts w:ascii="Arial" w:hAnsi="Arial" w:cs="Arial"/>
                <w:color w:val="1F1F1F"/>
              </w:rPr>
              <w:t>16:45-18:15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4C22C156" w14:textId="71A71D5D" w:rsidR="004F717C" w:rsidRDefault="004F717C" w:rsidP="004F717C">
            <w:pPr>
              <w:spacing w:after="0" w:line="240" w:lineRule="auto"/>
              <w:rPr>
                <w:rFonts w:ascii="Arial" w:hAnsi="Arial" w:cs="Arial"/>
                <w:color w:val="1F1F1F"/>
              </w:rPr>
            </w:pPr>
            <w:r>
              <w:rPr>
                <w:rFonts w:ascii="Arial" w:hAnsi="Arial" w:cs="Arial"/>
                <w:color w:val="1F1F1F"/>
              </w:rPr>
              <w:t>dr Lidia Krawczyk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6C5FEE16" w14:textId="331E78EA" w:rsidR="004F717C" w:rsidRDefault="004F717C" w:rsidP="004F717C">
            <w:pPr>
              <w:spacing w:after="0" w:line="240" w:lineRule="auto"/>
              <w:rPr>
                <w:rFonts w:ascii="Arial" w:hAnsi="Arial" w:cs="Arial"/>
                <w:color w:val="1F1F1F"/>
              </w:rPr>
            </w:pPr>
            <w:proofErr w:type="spellStart"/>
            <w:r>
              <w:rPr>
                <w:rFonts w:ascii="Arial" w:hAnsi="Arial" w:cs="Arial"/>
                <w:color w:val="1F1F1F"/>
              </w:rPr>
              <w:t>Fotoedycja</w:t>
            </w:r>
            <w:proofErr w:type="spellEnd"/>
            <w:r>
              <w:rPr>
                <w:rFonts w:ascii="Arial" w:hAnsi="Arial" w:cs="Arial"/>
                <w:color w:val="1F1F1F"/>
              </w:rPr>
              <w:t xml:space="preserve"> 2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373DA6C6" w14:textId="33118AA4" w:rsidR="004F717C" w:rsidRDefault="004F717C" w:rsidP="004F717C">
            <w:pPr>
              <w:spacing w:after="0" w:line="240" w:lineRule="auto"/>
              <w:jc w:val="center"/>
              <w:rPr>
                <w:rFonts w:ascii="Arial" w:hAnsi="Arial" w:cs="Arial"/>
                <w:color w:val="1F1F1F"/>
              </w:rPr>
            </w:pPr>
            <w:proofErr w:type="spellStart"/>
            <w:r>
              <w:rPr>
                <w:rFonts w:ascii="Arial" w:hAnsi="Arial" w:cs="Arial"/>
                <w:color w:val="1F1F1F"/>
              </w:rPr>
              <w:t>ćw</w:t>
            </w:r>
            <w:proofErr w:type="spellEnd"/>
          </w:p>
        </w:tc>
        <w:tc>
          <w:tcPr>
            <w:tcW w:w="908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5333B93E" w14:textId="4300830E" w:rsidR="004F717C" w:rsidRDefault="004F717C" w:rsidP="004F717C">
            <w:pPr>
              <w:spacing w:after="0" w:line="240" w:lineRule="auto"/>
              <w:jc w:val="center"/>
              <w:rPr>
                <w:rFonts w:ascii="Arial" w:hAnsi="Arial" w:cs="Arial"/>
                <w:color w:val="1F1F1F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02566C06" w14:textId="05B082E3" w:rsidR="004F717C" w:rsidRDefault="004F717C" w:rsidP="004F717C">
            <w:pPr>
              <w:spacing w:after="0" w:line="240" w:lineRule="auto"/>
              <w:jc w:val="center"/>
              <w:rPr>
                <w:rFonts w:ascii="Arial" w:hAnsi="Arial" w:cs="Arial"/>
                <w:color w:val="1F1F1F"/>
              </w:rPr>
            </w:pPr>
            <w:r>
              <w:rPr>
                <w:rFonts w:ascii="Arial" w:hAnsi="Arial" w:cs="Arial"/>
                <w:color w:val="1F1F1F"/>
              </w:rPr>
              <w:t>263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487AD641" w14:textId="5F99E6ED" w:rsidR="004F717C" w:rsidRDefault="004F717C" w:rsidP="004F717C">
            <w:pPr>
              <w:spacing w:after="0" w:line="240" w:lineRule="auto"/>
              <w:rPr>
                <w:rFonts w:ascii="Arial" w:hAnsi="Arial" w:cs="Arial"/>
                <w:color w:val="1F1F1F"/>
              </w:rPr>
            </w:pPr>
            <w:r>
              <w:rPr>
                <w:rFonts w:ascii="Arial" w:hAnsi="Arial" w:cs="Arial"/>
                <w:color w:val="1F1F1F"/>
              </w:rPr>
              <w:t>15 godz. (7×2 godz. + 1h): 19.10, 26.10, 09.11, 16.11, 23.11, 30.11, 07.12, 14.12 (1h, 16:45–17:30)</w:t>
            </w:r>
          </w:p>
        </w:tc>
      </w:tr>
      <w:tr w:rsidR="004F717C" w:rsidRPr="00256D8F" w14:paraId="0393A05D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7B237B1A" w14:textId="2E3CEF3C" w:rsidR="004F717C" w:rsidRDefault="004F717C" w:rsidP="004F717C">
            <w:pPr>
              <w:spacing w:after="0" w:line="240" w:lineRule="auto"/>
              <w:jc w:val="center"/>
              <w:rPr>
                <w:rFonts w:ascii="Arial" w:hAnsi="Arial" w:cs="Arial"/>
                <w:color w:val="1F1F1F"/>
              </w:rPr>
            </w:pPr>
            <w:r>
              <w:rPr>
                <w:rFonts w:ascii="Arial" w:hAnsi="Arial" w:cs="Arial"/>
                <w:color w:val="1F1F1F"/>
              </w:rPr>
              <w:t>18:30-20:00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1B369819" w14:textId="72B2A22B" w:rsidR="004F717C" w:rsidRDefault="004F717C" w:rsidP="004F717C">
            <w:pPr>
              <w:spacing w:after="0" w:line="240" w:lineRule="auto"/>
              <w:rPr>
                <w:rFonts w:ascii="Arial" w:hAnsi="Arial" w:cs="Arial"/>
                <w:color w:val="1F1F1F"/>
              </w:rPr>
            </w:pPr>
            <w:r>
              <w:rPr>
                <w:rFonts w:ascii="Arial" w:hAnsi="Arial" w:cs="Arial"/>
                <w:color w:val="1F1F1F"/>
              </w:rPr>
              <w:t>mgr inż. Kamil Kowalczyk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1875B01B" w14:textId="4A042F80" w:rsidR="004F717C" w:rsidRDefault="004F717C" w:rsidP="004F717C">
            <w:pPr>
              <w:spacing w:after="0" w:line="240" w:lineRule="auto"/>
              <w:rPr>
                <w:rFonts w:ascii="Arial" w:hAnsi="Arial" w:cs="Arial"/>
                <w:color w:val="1F1F1F"/>
              </w:rPr>
            </w:pPr>
            <w:r>
              <w:rPr>
                <w:rFonts w:ascii="Arial" w:hAnsi="Arial" w:cs="Arial"/>
                <w:color w:val="1F1F1F"/>
              </w:rPr>
              <w:t xml:space="preserve">Web design 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75F1B80C" w14:textId="1D9F2049" w:rsidR="004F717C" w:rsidRDefault="004F717C" w:rsidP="004F717C">
            <w:pPr>
              <w:spacing w:after="0" w:line="240" w:lineRule="auto"/>
              <w:jc w:val="center"/>
              <w:rPr>
                <w:rFonts w:ascii="Arial" w:hAnsi="Arial" w:cs="Arial"/>
                <w:color w:val="1F1F1F"/>
              </w:rPr>
            </w:pPr>
            <w:proofErr w:type="spellStart"/>
            <w:r>
              <w:rPr>
                <w:rFonts w:ascii="Arial" w:hAnsi="Arial" w:cs="Arial"/>
                <w:color w:val="1F1F1F"/>
              </w:rPr>
              <w:t>cw</w:t>
            </w:r>
            <w:proofErr w:type="spellEnd"/>
            <w:r>
              <w:rPr>
                <w:rFonts w:ascii="Arial" w:hAnsi="Arial" w:cs="Arial"/>
                <w:color w:val="1F1F1F"/>
              </w:rPr>
              <w:t xml:space="preserve"> </w:t>
            </w:r>
          </w:p>
        </w:tc>
        <w:tc>
          <w:tcPr>
            <w:tcW w:w="908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552EA60F" w14:textId="7CA661BD" w:rsidR="004F717C" w:rsidRDefault="004F717C" w:rsidP="004F717C">
            <w:pPr>
              <w:spacing w:after="0" w:line="240" w:lineRule="auto"/>
              <w:jc w:val="center"/>
              <w:rPr>
                <w:rFonts w:ascii="Arial" w:hAnsi="Arial" w:cs="Arial"/>
                <w:color w:val="1F1F1F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79A57778" w14:textId="16008BF8" w:rsidR="004F717C" w:rsidRDefault="004F717C" w:rsidP="004F717C">
            <w:pPr>
              <w:spacing w:after="0" w:line="240" w:lineRule="auto"/>
              <w:jc w:val="center"/>
              <w:rPr>
                <w:rFonts w:ascii="Arial" w:hAnsi="Arial" w:cs="Arial"/>
                <w:color w:val="1F1F1F"/>
              </w:rPr>
            </w:pPr>
            <w:r>
              <w:rPr>
                <w:rFonts w:ascii="Arial" w:hAnsi="Arial" w:cs="Arial"/>
                <w:color w:val="1F1F1F"/>
              </w:rPr>
              <w:t>353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5BE5379E" w14:textId="2E0669C2" w:rsidR="004F717C" w:rsidRDefault="004F717C" w:rsidP="004F717C">
            <w:pPr>
              <w:spacing w:after="0" w:line="240" w:lineRule="auto"/>
              <w:rPr>
                <w:rFonts w:ascii="Arial" w:hAnsi="Arial" w:cs="Arial"/>
                <w:color w:val="1F1F1F"/>
              </w:rPr>
            </w:pPr>
            <w:r>
              <w:rPr>
                <w:rFonts w:ascii="Arial" w:hAnsi="Arial" w:cs="Arial"/>
                <w:color w:val="1F1F1F"/>
              </w:rPr>
              <w:t>28h(14x2h) 05.10, 12.10, 19.10, 26.10, 09.11, 16.11, 23.11, 30.11, 07.12, 14.12, 21.12, 04.01, 11.01, 18.01</w:t>
            </w:r>
          </w:p>
        </w:tc>
      </w:tr>
      <w:tr w:rsidR="00844BEF" w:rsidRPr="00256D8F" w14:paraId="379FD33B" w14:textId="77777777" w:rsidTr="006E020A">
        <w:trPr>
          <w:trHeight w:val="288"/>
        </w:trPr>
        <w:tc>
          <w:tcPr>
            <w:tcW w:w="15592" w:type="dxa"/>
            <w:gridSpan w:val="7"/>
            <w:tcBorders>
              <w:tl2br w:val="nil"/>
              <w:tr2bl w:val="nil"/>
            </w:tcBorders>
            <w:shd w:val="clear" w:color="000000" w:fill="D0D0D0"/>
            <w:noWrap/>
            <w:vAlign w:val="center"/>
            <w:hideMark/>
          </w:tcPr>
          <w:p w14:paraId="26EEF0FD" w14:textId="77777777" w:rsidR="00844BEF" w:rsidRPr="0029479B" w:rsidRDefault="00844BEF" w:rsidP="006E020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b/>
                <w:bCs/>
                <w:color w:val="000000"/>
                <w:lang w:eastAsia="pl-PL"/>
              </w:rPr>
              <w:t>WTOREK</w:t>
            </w:r>
          </w:p>
        </w:tc>
      </w:tr>
      <w:tr w:rsidR="004F717C" w:rsidRPr="00256D8F" w14:paraId="11B6F01D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977568E" w14:textId="336214A9" w:rsidR="004F717C" w:rsidRPr="0029479B" w:rsidRDefault="004F717C" w:rsidP="004F717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08:00-09:30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2402A14" w14:textId="4D513486" w:rsidR="004F717C" w:rsidRPr="0029479B" w:rsidRDefault="004F717C" w:rsidP="004F717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dr Bożena </w:t>
            </w:r>
            <w:proofErr w:type="spellStart"/>
            <w:r>
              <w:rPr>
                <w:rFonts w:ascii="Arial" w:hAnsi="Arial" w:cs="Arial"/>
                <w:color w:val="1F1F1F"/>
              </w:rPr>
              <w:t>Jaskowska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29B065A" w14:textId="4D630C0F" w:rsidR="004F717C" w:rsidRPr="0029479B" w:rsidRDefault="004F717C" w:rsidP="004F717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Badanie użytkowników informacji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04F704F" w14:textId="023B3CF5" w:rsidR="004F717C" w:rsidRPr="0029479B" w:rsidRDefault="004F717C" w:rsidP="004F717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8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294305D" w14:textId="123257A3" w:rsidR="004F717C" w:rsidRPr="0029479B" w:rsidRDefault="004F717C" w:rsidP="004F717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A1012F7" w14:textId="572826D8" w:rsidR="004F717C" w:rsidRPr="0029479B" w:rsidRDefault="004F717C" w:rsidP="004F717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353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5B451E8" w14:textId="1CBA7E43" w:rsidR="004F717C" w:rsidRPr="0029479B" w:rsidRDefault="004F717C" w:rsidP="004F717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22 godz. (11x2godz.): 27.10, 3.11, 10.11, 17.11, 24.11, 1.12, 8.12, 15.12, 22.12, 5.01, 12.01</w:t>
            </w:r>
          </w:p>
        </w:tc>
      </w:tr>
      <w:tr w:rsidR="004F717C" w:rsidRPr="00256D8F" w14:paraId="56D0BC7D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226348F" w14:textId="150BF6C7" w:rsidR="004F717C" w:rsidRPr="0029479B" w:rsidRDefault="004F717C" w:rsidP="004F717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9:45-11:15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EBB0DA0" w14:textId="2FB2DEDA" w:rsidR="004F717C" w:rsidRPr="0029479B" w:rsidRDefault="004F717C" w:rsidP="004F717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dr Bożena </w:t>
            </w:r>
            <w:proofErr w:type="spellStart"/>
            <w:r>
              <w:rPr>
                <w:rFonts w:ascii="Arial" w:hAnsi="Arial" w:cs="Arial"/>
                <w:color w:val="1F1F1F"/>
              </w:rPr>
              <w:t>Jaskowska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906BA1B" w14:textId="5B19DE93" w:rsidR="004F717C" w:rsidRPr="0029479B" w:rsidRDefault="004F717C" w:rsidP="004F717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Badanie użytkowników informacji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21E9385" w14:textId="6A73781E" w:rsidR="004F717C" w:rsidRPr="0029479B" w:rsidRDefault="004F717C" w:rsidP="004F717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8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A0E3CDE" w14:textId="64E0599E" w:rsidR="004F717C" w:rsidRPr="0029479B" w:rsidRDefault="004F717C" w:rsidP="004F717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F41EB88" w14:textId="2181D35A" w:rsidR="004F717C" w:rsidRPr="0029479B" w:rsidRDefault="004F717C" w:rsidP="004F717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347 + lap.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EF5CD46" w14:textId="6B2D4780" w:rsidR="004F717C" w:rsidRPr="0029479B" w:rsidRDefault="004F717C" w:rsidP="004F717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8 godz. (4x2godz.): 15.12 (10:30-11:15), 22.12, 5.01, 12.01, 19.01 (9:45-10:30)</w:t>
            </w:r>
          </w:p>
        </w:tc>
      </w:tr>
      <w:tr w:rsidR="004F717C" w:rsidRPr="00256D8F" w14:paraId="5A480AD9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0DBDAE2" w14:textId="45E9EB13" w:rsidR="004F717C" w:rsidRPr="0029479B" w:rsidRDefault="004F717C" w:rsidP="004F717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9:45-11:15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D68D0EA" w14:textId="2F7D22B0" w:rsidR="004F717C" w:rsidRPr="0029479B" w:rsidRDefault="004F717C" w:rsidP="004F717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dr Bożena </w:t>
            </w:r>
            <w:proofErr w:type="spellStart"/>
            <w:r>
              <w:rPr>
                <w:rFonts w:ascii="Arial" w:hAnsi="Arial" w:cs="Arial"/>
                <w:color w:val="1F1F1F"/>
              </w:rPr>
              <w:t>Jaskowska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9237F6B" w14:textId="54E96313" w:rsidR="004F717C" w:rsidRPr="0029479B" w:rsidRDefault="004F717C" w:rsidP="004F717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Systemy nawigacji i etykietowanie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1DC009D" w14:textId="1D2292BB" w:rsidR="004F717C" w:rsidRPr="0029479B" w:rsidRDefault="004F717C" w:rsidP="004F717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8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0107196" w14:textId="57DF29BB" w:rsidR="004F717C" w:rsidRPr="0029479B" w:rsidRDefault="004F717C" w:rsidP="004F717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1E24636" w14:textId="61012CF2" w:rsidR="004F717C" w:rsidRPr="0029479B" w:rsidRDefault="004F717C" w:rsidP="004F717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347 + lap.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0AC3A5F" w14:textId="22690AC5" w:rsidR="004F717C" w:rsidRPr="0029479B" w:rsidRDefault="004F717C" w:rsidP="004F717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15 godz. (7x2godz. + 1godz.): 27.10, 3.11, 10.11, 17.11, 24.11, 1.12, 8.12, 15.12 (9:45-10:30)</w:t>
            </w:r>
          </w:p>
        </w:tc>
      </w:tr>
      <w:tr w:rsidR="004F717C" w:rsidRPr="00256D8F" w14:paraId="476220CA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8D50146" w14:textId="4698F0F1" w:rsidR="004F717C" w:rsidRPr="0029479B" w:rsidRDefault="004F717C" w:rsidP="004F717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14:00-15:30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E9E971F" w14:textId="277DBCE2" w:rsidR="004F717C" w:rsidRPr="0029479B" w:rsidRDefault="004F717C" w:rsidP="004F717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mgr Elżbieta Sionko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5185F0B" w14:textId="7F4EBA77" w:rsidR="004F717C" w:rsidRPr="0029479B" w:rsidRDefault="004F717C" w:rsidP="004F717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Wychowanie fizyczne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3032094" w14:textId="654A0576" w:rsidR="004F717C" w:rsidRPr="0029479B" w:rsidRDefault="004F717C" w:rsidP="004F717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8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A05CA12" w14:textId="6A6B6ACE" w:rsidR="004F717C" w:rsidRPr="0029479B" w:rsidRDefault="004F717C" w:rsidP="004F717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B25FB91" w14:textId="6B9FD19C" w:rsidR="004F717C" w:rsidRPr="0029479B" w:rsidRDefault="004F717C" w:rsidP="004F717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Stalowe 17, sala 4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B30BA25" w14:textId="467C6971" w:rsidR="004F717C" w:rsidRPr="0029479B" w:rsidRDefault="004F717C" w:rsidP="004F717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06.10, 13.10, 20.10, 27.10, 03.11, 10.11, 17.11, 24.11, 01.12, 08.12, 15.12, 12.01, 19.01</w:t>
            </w:r>
          </w:p>
        </w:tc>
      </w:tr>
      <w:tr w:rsidR="004F717C" w:rsidRPr="00256D8F" w14:paraId="1DB64B64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A90CF42" w14:textId="6723A9AC" w:rsidR="004F717C" w:rsidRPr="0029479B" w:rsidRDefault="004F717C" w:rsidP="004F717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18:30-20:00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06BE3B4" w14:textId="1DF0216D" w:rsidR="004F717C" w:rsidRPr="0029479B" w:rsidRDefault="004F717C" w:rsidP="004F717C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dr Magdalena B. KRÓL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60B4A3C" w14:textId="2C93DBAE" w:rsidR="004F717C" w:rsidRPr="0029479B" w:rsidRDefault="004F717C" w:rsidP="004F717C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[WYKŁAD ŁĄCZONY] Podstawy zarządzania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A2B8B1A" w14:textId="4AA8AD1B" w:rsidR="004F717C" w:rsidRPr="0029479B" w:rsidRDefault="004F717C" w:rsidP="004F717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w.</w:t>
            </w:r>
          </w:p>
        </w:tc>
        <w:tc>
          <w:tcPr>
            <w:tcW w:w="908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3846432" w14:textId="2A7E42D7" w:rsidR="004F717C" w:rsidRPr="0029479B" w:rsidRDefault="004F717C" w:rsidP="004F717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AI/I/II + </w:t>
            </w:r>
            <w:proofErr w:type="spellStart"/>
            <w:r>
              <w:rPr>
                <w:rFonts w:ascii="Arial" w:hAnsi="Arial" w:cs="Arial"/>
                <w:color w:val="1F1F1F"/>
              </w:rPr>
              <w:t>ZIiPC</w:t>
            </w:r>
            <w:proofErr w:type="spellEnd"/>
            <w:r>
              <w:rPr>
                <w:rFonts w:ascii="Arial" w:hAnsi="Arial" w:cs="Arial"/>
                <w:color w:val="1F1F1F"/>
              </w:rPr>
              <w:t>/I/II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904C6D4" w14:textId="7D0353CE" w:rsidR="004F717C" w:rsidRPr="0029479B" w:rsidRDefault="004F717C" w:rsidP="004F717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MS </w:t>
            </w:r>
            <w:proofErr w:type="spellStart"/>
            <w:r>
              <w:rPr>
                <w:rFonts w:ascii="Arial" w:hAnsi="Arial" w:cs="Arial"/>
                <w:color w:val="1F1F1F"/>
              </w:rPr>
              <w:t>Teams</w:t>
            </w:r>
            <w:proofErr w:type="spellEnd"/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74C85D1" w14:textId="07F5689F" w:rsidR="004F717C" w:rsidRPr="0029479B" w:rsidRDefault="004F717C" w:rsidP="004F717C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WYKŁAD ŁĄCZONY — AI/I/II + </w:t>
            </w:r>
            <w:proofErr w:type="spellStart"/>
            <w:r>
              <w:rPr>
                <w:rFonts w:ascii="Arial" w:hAnsi="Arial" w:cs="Arial"/>
                <w:color w:val="1F1F1F"/>
              </w:rPr>
              <w:t>ZIiPC</w:t>
            </w:r>
            <w:proofErr w:type="spellEnd"/>
            <w:r>
              <w:rPr>
                <w:rFonts w:ascii="Arial" w:hAnsi="Arial" w:cs="Arial"/>
                <w:color w:val="1F1F1F"/>
              </w:rPr>
              <w:t>/I/II. 10 godz. (5×2 godz.): 10.11, 17.11, 24.11, 01.12, 8.12</w:t>
            </w:r>
          </w:p>
        </w:tc>
      </w:tr>
      <w:tr w:rsidR="00844BEF" w:rsidRPr="00256D8F" w14:paraId="1A1B6074" w14:textId="77777777" w:rsidTr="006E020A">
        <w:trPr>
          <w:trHeight w:val="288"/>
        </w:trPr>
        <w:tc>
          <w:tcPr>
            <w:tcW w:w="15592" w:type="dxa"/>
            <w:gridSpan w:val="7"/>
            <w:tcBorders>
              <w:tl2br w:val="nil"/>
              <w:tr2bl w:val="nil"/>
            </w:tcBorders>
            <w:shd w:val="clear" w:color="000000" w:fill="D0D0D0"/>
            <w:noWrap/>
            <w:vAlign w:val="center"/>
            <w:hideMark/>
          </w:tcPr>
          <w:p w14:paraId="4AA43F40" w14:textId="77777777" w:rsidR="00844BEF" w:rsidRPr="0029479B" w:rsidRDefault="00844BEF" w:rsidP="006E020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b/>
                <w:bCs/>
                <w:color w:val="000000"/>
                <w:lang w:eastAsia="pl-PL"/>
              </w:rPr>
              <w:t>ŚRODA</w:t>
            </w:r>
          </w:p>
        </w:tc>
      </w:tr>
      <w:tr w:rsidR="004F717C" w:rsidRPr="00256D8F" w14:paraId="0F53956D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75012B1" w14:textId="7B7FAFDF" w:rsidR="004F717C" w:rsidRPr="0029479B" w:rsidRDefault="004F717C" w:rsidP="004F717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09:45-13:00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5E9CDE4" w14:textId="28A0F440" w:rsidR="004F717C" w:rsidRPr="0029479B" w:rsidRDefault="004F717C" w:rsidP="004F717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dr </w:t>
            </w:r>
            <w:proofErr w:type="spellStart"/>
            <w:proofErr w:type="gramStart"/>
            <w:r>
              <w:rPr>
                <w:rFonts w:ascii="Arial" w:hAnsi="Arial" w:cs="Arial"/>
                <w:color w:val="1F1F1F"/>
              </w:rPr>
              <w:t>hab.Iwona</w:t>
            </w:r>
            <w:proofErr w:type="spellEnd"/>
            <w:proofErr w:type="gramEnd"/>
            <w:r>
              <w:rPr>
                <w:rFonts w:ascii="Arial" w:hAnsi="Arial" w:cs="Arial"/>
                <w:color w:val="1F1F1F"/>
              </w:rPr>
              <w:t xml:space="preserve"> PIETRZKIEWICZ, </w:t>
            </w:r>
            <w:proofErr w:type="spellStart"/>
            <w:proofErr w:type="gramStart"/>
            <w:r>
              <w:rPr>
                <w:rFonts w:ascii="Arial" w:hAnsi="Arial" w:cs="Arial"/>
                <w:color w:val="1F1F1F"/>
              </w:rPr>
              <w:t>prof.UKEN</w:t>
            </w:r>
            <w:proofErr w:type="spellEnd"/>
            <w:proofErr w:type="gramEnd"/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58C8982" w14:textId="0AC38496" w:rsidR="004F717C" w:rsidRPr="0029479B" w:rsidRDefault="004F717C" w:rsidP="004F717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Metody pracy badawczej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B84065B" w14:textId="78C32B92" w:rsidR="004F717C" w:rsidRPr="0029479B" w:rsidRDefault="004F717C" w:rsidP="004F717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proofErr w:type="spellStart"/>
            <w:r>
              <w:rPr>
                <w:rFonts w:ascii="Arial" w:hAnsi="Arial" w:cs="Arial"/>
                <w:color w:val="1F1F1F"/>
              </w:rPr>
              <w:t>cw</w:t>
            </w:r>
            <w:proofErr w:type="spellEnd"/>
          </w:p>
        </w:tc>
        <w:tc>
          <w:tcPr>
            <w:tcW w:w="908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2F4D1DC" w14:textId="21519A34" w:rsidR="004F717C" w:rsidRPr="0029479B" w:rsidRDefault="004F717C" w:rsidP="004F717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523C80D" w14:textId="4C9F79D1" w:rsidR="004F717C" w:rsidRPr="0029479B" w:rsidRDefault="004F717C" w:rsidP="004F717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345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8BE807B" w14:textId="35848C7B" w:rsidR="004F717C" w:rsidRPr="0029479B" w:rsidRDefault="004F717C" w:rsidP="004F717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20h(5x4h) 02.12, 09.12, 16.12, 13.01, 20.01</w:t>
            </w:r>
          </w:p>
        </w:tc>
      </w:tr>
      <w:tr w:rsidR="004F717C" w:rsidRPr="00256D8F" w14:paraId="4C06BE94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498268E" w14:textId="6ACAA652" w:rsidR="004F717C" w:rsidRPr="0029479B" w:rsidRDefault="004F717C" w:rsidP="004F717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13:15-16:30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C0BD2A7" w14:textId="01141D5B" w:rsidR="004F717C" w:rsidRPr="0029479B" w:rsidRDefault="004F717C" w:rsidP="004F717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mgr Weronika </w:t>
            </w:r>
            <w:proofErr w:type="spellStart"/>
            <w:r>
              <w:rPr>
                <w:rFonts w:ascii="Arial" w:hAnsi="Arial" w:cs="Arial"/>
                <w:color w:val="1F1F1F"/>
              </w:rPr>
              <w:t>Gorajczyk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C9D2BEE" w14:textId="31D29AA2" w:rsidR="004F717C" w:rsidRPr="0029479B" w:rsidRDefault="004F717C" w:rsidP="004F717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Warsztat projektanta grafiki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4AB2C72" w14:textId="7934B032" w:rsidR="004F717C" w:rsidRPr="0029479B" w:rsidRDefault="004F717C" w:rsidP="004F717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8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5D4C2DF" w14:textId="5B6F6AD4" w:rsidR="004F717C" w:rsidRPr="0029479B" w:rsidRDefault="004F717C" w:rsidP="004F717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E4493FE" w14:textId="3B14C8EC" w:rsidR="004F717C" w:rsidRPr="0029479B" w:rsidRDefault="004F717C" w:rsidP="004F717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263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7EE4CD8" w14:textId="15262EF5" w:rsidR="004F717C" w:rsidRPr="0029479B" w:rsidRDefault="004F717C" w:rsidP="004F717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25 godz. (6x4godz + 1godz.): 7.10, 21.10, 28.10, 4.11, 18.11, 25.11, 2.12 (13:15-14:00)</w:t>
            </w:r>
          </w:p>
        </w:tc>
      </w:tr>
      <w:tr w:rsidR="004F717C" w:rsidRPr="00256D8F" w14:paraId="48B3A0E3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9CA11E0" w14:textId="729BB3DD" w:rsidR="004F717C" w:rsidRPr="0029479B" w:rsidRDefault="004F717C" w:rsidP="004F717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16:45-18:15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81C9D9D" w14:textId="4FEEBBD4" w:rsidR="004F717C" w:rsidRPr="0029479B" w:rsidRDefault="004F717C" w:rsidP="004F717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dr Magdalena B. KRÓL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CD73E58" w14:textId="22B2AC96" w:rsidR="004F717C" w:rsidRPr="0029479B" w:rsidRDefault="004F717C" w:rsidP="004F717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Podstawy zarządzania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87F7330" w14:textId="2ADE016A" w:rsidR="004F717C" w:rsidRPr="0029479B" w:rsidRDefault="004F717C" w:rsidP="004F717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8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C72BB47" w14:textId="03C3BC6F" w:rsidR="004F717C" w:rsidRPr="0029479B" w:rsidRDefault="004F717C" w:rsidP="004F717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887472A" w14:textId="0A732112" w:rsidR="004F717C" w:rsidRPr="0029479B" w:rsidRDefault="004F717C" w:rsidP="004F717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346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8C2152F" w14:textId="0B324623" w:rsidR="004F717C" w:rsidRPr="0029479B" w:rsidRDefault="004F717C" w:rsidP="004F717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15 godz. (7×2 godz. + 1h): 07.10, 21.10, 28.10, 04.11, 18.11, 25.11, 02.12, 09.12 (1h, 16:45–17:30)</w:t>
            </w:r>
          </w:p>
        </w:tc>
      </w:tr>
      <w:tr w:rsidR="00844BEF" w:rsidRPr="00256D8F" w14:paraId="11834AD8" w14:textId="77777777" w:rsidTr="006E020A">
        <w:trPr>
          <w:trHeight w:val="288"/>
        </w:trPr>
        <w:tc>
          <w:tcPr>
            <w:tcW w:w="15592" w:type="dxa"/>
            <w:gridSpan w:val="7"/>
            <w:tcBorders>
              <w:tl2br w:val="nil"/>
              <w:tr2bl w:val="nil"/>
            </w:tcBorders>
            <w:shd w:val="clear" w:color="000000" w:fill="D0D0D0"/>
            <w:noWrap/>
            <w:vAlign w:val="center"/>
            <w:hideMark/>
          </w:tcPr>
          <w:p w14:paraId="6A1DBA5C" w14:textId="77777777" w:rsidR="00844BEF" w:rsidRPr="0029479B" w:rsidRDefault="00844BEF" w:rsidP="006E020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b/>
                <w:bCs/>
                <w:color w:val="000000"/>
                <w:lang w:eastAsia="pl-PL"/>
              </w:rPr>
              <w:lastRenderedPageBreak/>
              <w:t>CZWARTEK</w:t>
            </w:r>
          </w:p>
        </w:tc>
      </w:tr>
      <w:tr w:rsidR="004F717C" w:rsidRPr="00256D8F" w14:paraId="78B3943D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4DAF7C3" w14:textId="4531258D" w:rsidR="004F717C" w:rsidRPr="0029479B" w:rsidRDefault="004F717C" w:rsidP="004F717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09:45-12:00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F5FF5FE" w14:textId="362F0EE7" w:rsidR="004F717C" w:rsidRPr="0029479B" w:rsidRDefault="004F717C" w:rsidP="004F717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R. </w:t>
            </w:r>
            <w:proofErr w:type="spellStart"/>
            <w:r>
              <w:rPr>
                <w:rFonts w:ascii="Arial" w:hAnsi="Arial" w:cs="Arial"/>
                <w:color w:val="1F1F1F"/>
              </w:rPr>
              <w:t>Palwal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F6CD861" w14:textId="3FFB6CED" w:rsidR="004F717C" w:rsidRPr="0029479B" w:rsidRDefault="004F717C" w:rsidP="004F717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Język angielski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DB5E98A" w14:textId="193E57A8" w:rsidR="004F717C" w:rsidRPr="0029479B" w:rsidRDefault="004F717C" w:rsidP="004F717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8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6CD26FB" w14:textId="5758C705" w:rsidR="004F717C" w:rsidRPr="0029479B" w:rsidRDefault="004F717C" w:rsidP="004F717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75D287B" w14:textId="0DB943B4" w:rsidR="004F717C" w:rsidRPr="0029479B" w:rsidRDefault="004F717C" w:rsidP="004F717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MS </w:t>
            </w:r>
            <w:proofErr w:type="spellStart"/>
            <w:r>
              <w:rPr>
                <w:rFonts w:ascii="Arial" w:hAnsi="Arial" w:cs="Arial"/>
                <w:color w:val="1F1F1F"/>
              </w:rPr>
              <w:t>Teams</w:t>
            </w:r>
            <w:proofErr w:type="spellEnd"/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BE69A21" w14:textId="69144A66" w:rsidR="004F717C" w:rsidRPr="0029479B" w:rsidRDefault="004F717C" w:rsidP="004F717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40 godz. (13×3 godz. + 1h): 01.10, 08.10, 15.10, 22.10, 29.10, 05.11, 12.11, 19.11, 26.11, 03.12, 10.12, 17.12, 07.01, 14.01 (1h, 09:45–10:30)</w:t>
            </w:r>
          </w:p>
        </w:tc>
      </w:tr>
      <w:tr w:rsidR="004F717C" w:rsidRPr="00256D8F" w14:paraId="4C3E9B23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C4AE777" w14:textId="58AC55AF" w:rsidR="004F717C" w:rsidRPr="0029479B" w:rsidRDefault="004F717C" w:rsidP="004F717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15:00-16:30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09E8B17" w14:textId="09502245" w:rsidR="004F717C" w:rsidRPr="0029479B" w:rsidRDefault="004F717C" w:rsidP="004F717C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dr Wanda </w:t>
            </w:r>
            <w:proofErr w:type="spellStart"/>
            <w:r>
              <w:rPr>
                <w:rFonts w:ascii="Arial" w:hAnsi="Arial" w:cs="Arial"/>
                <w:color w:val="1F1F1F"/>
              </w:rPr>
              <w:t>Matras</w:t>
            </w:r>
            <w:proofErr w:type="spellEnd"/>
            <w:r>
              <w:rPr>
                <w:rFonts w:ascii="Arial" w:hAnsi="Arial" w:cs="Arial"/>
                <w:color w:val="1F1F1F"/>
              </w:rPr>
              <w:t>-Mastalerz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D4A9013" w14:textId="371D61DB" w:rsidR="004F717C" w:rsidRPr="0029479B" w:rsidRDefault="004F717C" w:rsidP="004F717C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Animacja kultury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08614E1" w14:textId="1692B070" w:rsidR="004F717C" w:rsidRPr="0029479B" w:rsidRDefault="004F717C" w:rsidP="004F717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8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2DBB0DE" w14:textId="2C75401A" w:rsidR="004F717C" w:rsidRPr="0029479B" w:rsidRDefault="004F717C" w:rsidP="004F717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11CDFCF" w14:textId="212D4F5B" w:rsidR="004F717C" w:rsidRPr="0029479B" w:rsidRDefault="004F717C" w:rsidP="004F717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346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BC2D3A8" w14:textId="4D681DEC" w:rsidR="004F717C" w:rsidRPr="0029479B" w:rsidRDefault="004F717C" w:rsidP="004F717C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15h(7x2h+1h) 19.11(1h), 26.11, 03.12, 10.12, 17.12, 07.01, 14.01, 21.01</w:t>
            </w:r>
          </w:p>
        </w:tc>
      </w:tr>
      <w:tr w:rsidR="004F717C" w:rsidRPr="00256D8F" w14:paraId="6CF8DC36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8D27605" w14:textId="6E2EB416" w:rsidR="004F717C" w:rsidRPr="0029479B" w:rsidRDefault="004F717C" w:rsidP="004F717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16:45-18:15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D064B4C" w14:textId="209E708A" w:rsidR="004F717C" w:rsidRPr="0029479B" w:rsidRDefault="004F717C" w:rsidP="004F717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mgr inż. Kamil Kowalczyk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5838643" w14:textId="12F95A3B" w:rsidR="004F717C" w:rsidRPr="0029479B" w:rsidRDefault="004F717C" w:rsidP="004F717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Web design 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1C2A882" w14:textId="48A43DB6" w:rsidR="004F717C" w:rsidRPr="0029479B" w:rsidRDefault="004F717C" w:rsidP="004F717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8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3C759D9" w14:textId="3B643BC8" w:rsidR="004F717C" w:rsidRPr="0029479B" w:rsidRDefault="004F717C" w:rsidP="004F717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1CE8C68" w14:textId="7A5ADF78" w:rsidR="004F717C" w:rsidRPr="0029479B" w:rsidRDefault="004F717C" w:rsidP="004F717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263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BED62EC" w14:textId="18BBBD7F" w:rsidR="004F717C" w:rsidRPr="0029479B" w:rsidRDefault="004F717C" w:rsidP="004F717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(2h razem 30h) 05.11</w:t>
            </w:r>
          </w:p>
        </w:tc>
      </w:tr>
      <w:tr w:rsidR="00844BEF" w:rsidRPr="00256D8F" w14:paraId="768CA84F" w14:textId="77777777" w:rsidTr="006E020A">
        <w:trPr>
          <w:trHeight w:val="288"/>
        </w:trPr>
        <w:tc>
          <w:tcPr>
            <w:tcW w:w="15592" w:type="dxa"/>
            <w:gridSpan w:val="7"/>
            <w:tcBorders>
              <w:tl2br w:val="nil"/>
              <w:tr2bl w:val="nil"/>
            </w:tcBorders>
            <w:shd w:val="clear" w:color="000000" w:fill="D0D0D0"/>
            <w:noWrap/>
            <w:vAlign w:val="center"/>
            <w:hideMark/>
          </w:tcPr>
          <w:p w14:paraId="7F54E2C5" w14:textId="77777777" w:rsidR="00844BEF" w:rsidRPr="0029479B" w:rsidRDefault="00844BEF" w:rsidP="006E020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b/>
                <w:bCs/>
                <w:color w:val="000000"/>
                <w:lang w:eastAsia="pl-PL"/>
              </w:rPr>
              <w:t>PIĄTEK</w:t>
            </w:r>
          </w:p>
        </w:tc>
      </w:tr>
      <w:tr w:rsidR="004F717C" w:rsidRPr="00256D8F" w14:paraId="2949395A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D21CB93" w14:textId="1A8DDB3B" w:rsidR="004F717C" w:rsidRPr="0029479B" w:rsidRDefault="004F717C" w:rsidP="004F717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13:15-14:45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48B7707" w14:textId="1E74C6F9" w:rsidR="004F717C" w:rsidRPr="0029479B" w:rsidRDefault="004F717C" w:rsidP="004F717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dr hab. Władysław Marek Kolasa, prof. UKEN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5624353" w14:textId="44EFD55F" w:rsidR="004F717C" w:rsidRPr="0029479B" w:rsidRDefault="004F717C" w:rsidP="004F717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proofErr w:type="spellStart"/>
            <w:r>
              <w:rPr>
                <w:rFonts w:ascii="Arial" w:hAnsi="Arial" w:cs="Arial"/>
                <w:color w:val="1F1F1F"/>
              </w:rPr>
              <w:t>Webwriting</w:t>
            </w:r>
            <w:proofErr w:type="spellEnd"/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5BDA3B1" w14:textId="166E01B2" w:rsidR="004F717C" w:rsidRPr="0029479B" w:rsidRDefault="004F717C" w:rsidP="004F717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8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73D7D4A" w14:textId="620C87A3" w:rsidR="004F717C" w:rsidRPr="0029479B" w:rsidRDefault="004F717C" w:rsidP="004F717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CFC5E5F" w14:textId="77C0F0EE" w:rsidR="004F717C" w:rsidRPr="0029479B" w:rsidRDefault="004F717C" w:rsidP="004F717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353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8BD17DD" w14:textId="3E128E0A" w:rsidR="004F717C" w:rsidRPr="0029479B" w:rsidRDefault="004F717C" w:rsidP="004F717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30 godz. (15×2 godz.): 02.10, 09.10, 16.10, 23.10, 30.10, 06.11, 13.11, 20.11, 27.11, 04.12, 11.12, 18.12, 08.01, 15.01, 22.01</w:t>
            </w:r>
          </w:p>
        </w:tc>
      </w:tr>
      <w:tr w:rsidR="004F717C" w:rsidRPr="00256D8F" w14:paraId="536D806F" w14:textId="77777777" w:rsidTr="006E020A">
        <w:trPr>
          <w:trHeight w:val="288"/>
        </w:trPr>
        <w:tc>
          <w:tcPr>
            <w:tcW w:w="1474" w:type="dxa"/>
            <w:tcBorders>
              <w:tl2br w:val="nil"/>
              <w:tr2bl w:val="nil"/>
            </w:tcBorders>
            <w:noWrap/>
            <w:vAlign w:val="center"/>
            <w:hideMark/>
          </w:tcPr>
          <w:p w14:paraId="7929F0C8" w14:textId="7320990C" w:rsidR="004F717C" w:rsidRPr="0029479B" w:rsidRDefault="004F717C" w:rsidP="004F717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15:15-16:45</w:t>
            </w:r>
          </w:p>
        </w:tc>
        <w:tc>
          <w:tcPr>
            <w:tcW w:w="2835" w:type="dxa"/>
            <w:tcBorders>
              <w:tl2br w:val="nil"/>
              <w:tr2bl w:val="nil"/>
            </w:tcBorders>
            <w:noWrap/>
            <w:vAlign w:val="center"/>
            <w:hideMark/>
          </w:tcPr>
          <w:p w14:paraId="5907269C" w14:textId="3CAB5641" w:rsidR="004F717C" w:rsidRPr="0029479B" w:rsidRDefault="004F717C" w:rsidP="004F717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dr hab. Władysław Marek Kolasa, prof. UKEN</w:t>
            </w:r>
          </w:p>
        </w:tc>
        <w:tc>
          <w:tcPr>
            <w:tcW w:w="2835" w:type="dxa"/>
            <w:tcBorders>
              <w:tl2br w:val="nil"/>
              <w:tr2bl w:val="nil"/>
            </w:tcBorders>
            <w:noWrap/>
            <w:vAlign w:val="center"/>
            <w:hideMark/>
          </w:tcPr>
          <w:p w14:paraId="0261158D" w14:textId="17B8F534" w:rsidR="004F717C" w:rsidRPr="0029479B" w:rsidRDefault="004F717C" w:rsidP="004F717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[WYKŁAD ŁĄCZONY] </w:t>
            </w:r>
            <w:proofErr w:type="spellStart"/>
            <w:r>
              <w:rPr>
                <w:rFonts w:ascii="Arial" w:hAnsi="Arial" w:cs="Arial"/>
                <w:color w:val="1F1F1F"/>
              </w:rPr>
              <w:t>Webwriting</w:t>
            </w:r>
            <w:proofErr w:type="spellEnd"/>
          </w:p>
        </w:tc>
        <w:tc>
          <w:tcPr>
            <w:tcW w:w="1417" w:type="dxa"/>
            <w:tcBorders>
              <w:tl2br w:val="nil"/>
              <w:tr2bl w:val="nil"/>
            </w:tcBorders>
            <w:noWrap/>
            <w:vAlign w:val="center"/>
            <w:hideMark/>
          </w:tcPr>
          <w:p w14:paraId="618484C2" w14:textId="76231641" w:rsidR="004F717C" w:rsidRPr="0029479B" w:rsidRDefault="004F717C" w:rsidP="004F717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w.</w:t>
            </w:r>
          </w:p>
        </w:tc>
        <w:tc>
          <w:tcPr>
            <w:tcW w:w="908" w:type="dxa"/>
            <w:tcBorders>
              <w:tl2br w:val="nil"/>
              <w:tr2bl w:val="nil"/>
            </w:tcBorders>
            <w:noWrap/>
            <w:vAlign w:val="center"/>
            <w:hideMark/>
          </w:tcPr>
          <w:p w14:paraId="33E5EBB5" w14:textId="64BFF8AD" w:rsidR="004F717C" w:rsidRPr="0029479B" w:rsidRDefault="004F717C" w:rsidP="004F717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AI/I/II + </w:t>
            </w:r>
            <w:proofErr w:type="spellStart"/>
            <w:r>
              <w:rPr>
                <w:rFonts w:ascii="Arial" w:hAnsi="Arial" w:cs="Arial"/>
                <w:color w:val="1F1F1F"/>
              </w:rPr>
              <w:t>ZIiPC</w:t>
            </w:r>
            <w:proofErr w:type="spellEnd"/>
            <w:r>
              <w:rPr>
                <w:rFonts w:ascii="Arial" w:hAnsi="Arial" w:cs="Arial"/>
                <w:color w:val="1F1F1F"/>
              </w:rPr>
              <w:t>/I/II</w:t>
            </w:r>
          </w:p>
        </w:tc>
        <w:tc>
          <w:tcPr>
            <w:tcW w:w="1304" w:type="dxa"/>
            <w:tcBorders>
              <w:tl2br w:val="nil"/>
              <w:tr2bl w:val="nil"/>
            </w:tcBorders>
            <w:noWrap/>
            <w:vAlign w:val="center"/>
            <w:hideMark/>
          </w:tcPr>
          <w:p w14:paraId="16905872" w14:textId="16A97528" w:rsidR="004F717C" w:rsidRPr="0029479B" w:rsidRDefault="004F717C" w:rsidP="004F717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MS </w:t>
            </w:r>
            <w:proofErr w:type="spellStart"/>
            <w:r>
              <w:rPr>
                <w:rFonts w:ascii="Arial" w:hAnsi="Arial" w:cs="Arial"/>
                <w:color w:val="1F1F1F"/>
              </w:rPr>
              <w:t>Teams</w:t>
            </w:r>
            <w:proofErr w:type="spellEnd"/>
          </w:p>
        </w:tc>
        <w:tc>
          <w:tcPr>
            <w:tcW w:w="4819" w:type="dxa"/>
            <w:tcBorders>
              <w:tl2br w:val="nil"/>
              <w:tr2bl w:val="nil"/>
            </w:tcBorders>
            <w:noWrap/>
            <w:vAlign w:val="center"/>
            <w:hideMark/>
          </w:tcPr>
          <w:p w14:paraId="3A9DD126" w14:textId="686408E3" w:rsidR="004F717C" w:rsidRPr="0029479B" w:rsidRDefault="004F717C" w:rsidP="004F717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WYKŁAD ŁĄCZONY — AI/I/II + </w:t>
            </w:r>
            <w:proofErr w:type="spellStart"/>
            <w:r>
              <w:rPr>
                <w:rFonts w:ascii="Arial" w:hAnsi="Arial" w:cs="Arial"/>
                <w:color w:val="1F1F1F"/>
              </w:rPr>
              <w:t>ZIiPC</w:t>
            </w:r>
            <w:proofErr w:type="spellEnd"/>
            <w:r>
              <w:rPr>
                <w:rFonts w:ascii="Arial" w:hAnsi="Arial" w:cs="Arial"/>
                <w:color w:val="1F1F1F"/>
              </w:rPr>
              <w:t>/I/II. 10 godz. (5×2 godz.): 02.10, 09.10, 16.10, 23.10, 30.10</w:t>
            </w:r>
          </w:p>
        </w:tc>
      </w:tr>
      <w:tr w:rsidR="004F717C" w:rsidRPr="00256D8F" w14:paraId="7BE34CA2" w14:textId="77777777" w:rsidTr="006E020A">
        <w:trPr>
          <w:trHeight w:val="288"/>
        </w:trPr>
        <w:tc>
          <w:tcPr>
            <w:tcW w:w="1474" w:type="dxa"/>
            <w:tcBorders>
              <w:tl2br w:val="nil"/>
              <w:tr2bl w:val="nil"/>
            </w:tcBorders>
            <w:noWrap/>
            <w:vAlign w:val="center"/>
          </w:tcPr>
          <w:p w14:paraId="587D6440" w14:textId="60B5E878" w:rsidR="004F717C" w:rsidRPr="0029479B" w:rsidRDefault="004F717C" w:rsidP="004F717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18:30-20:00</w:t>
            </w:r>
          </w:p>
        </w:tc>
        <w:tc>
          <w:tcPr>
            <w:tcW w:w="2835" w:type="dxa"/>
            <w:tcBorders>
              <w:tl2br w:val="nil"/>
              <w:tr2bl w:val="nil"/>
            </w:tcBorders>
            <w:noWrap/>
            <w:vAlign w:val="center"/>
          </w:tcPr>
          <w:p w14:paraId="5D7BC77C" w14:textId="3DA43509" w:rsidR="004F717C" w:rsidRPr="0029479B" w:rsidRDefault="004F717C" w:rsidP="004F717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dr Łukasz Rosicki</w:t>
            </w:r>
          </w:p>
        </w:tc>
        <w:tc>
          <w:tcPr>
            <w:tcW w:w="2835" w:type="dxa"/>
            <w:tcBorders>
              <w:tl2br w:val="nil"/>
              <w:tr2bl w:val="nil"/>
            </w:tcBorders>
            <w:noWrap/>
            <w:vAlign w:val="center"/>
          </w:tcPr>
          <w:p w14:paraId="70A0D0E3" w14:textId="5F937442" w:rsidR="004F717C" w:rsidRPr="0029479B" w:rsidRDefault="004F717C" w:rsidP="004F717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Web design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noWrap/>
            <w:vAlign w:val="center"/>
          </w:tcPr>
          <w:p w14:paraId="647A836F" w14:textId="36DFE796" w:rsidR="004F717C" w:rsidRPr="0029479B" w:rsidRDefault="004F717C" w:rsidP="004F717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w.</w:t>
            </w:r>
          </w:p>
        </w:tc>
        <w:tc>
          <w:tcPr>
            <w:tcW w:w="908" w:type="dxa"/>
            <w:tcBorders>
              <w:tl2br w:val="nil"/>
              <w:tr2bl w:val="nil"/>
            </w:tcBorders>
            <w:noWrap/>
            <w:vAlign w:val="center"/>
          </w:tcPr>
          <w:p w14:paraId="4B11139D" w14:textId="46C436A4" w:rsidR="004F717C" w:rsidRPr="0029479B" w:rsidRDefault="004F717C" w:rsidP="004F717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AI/I/II + </w:t>
            </w:r>
            <w:proofErr w:type="spellStart"/>
            <w:r>
              <w:rPr>
                <w:rFonts w:ascii="Arial" w:hAnsi="Arial" w:cs="Arial"/>
                <w:color w:val="1F1F1F"/>
              </w:rPr>
              <w:t>ZIiPC</w:t>
            </w:r>
            <w:proofErr w:type="spellEnd"/>
            <w:r>
              <w:rPr>
                <w:rFonts w:ascii="Arial" w:hAnsi="Arial" w:cs="Arial"/>
                <w:color w:val="1F1F1F"/>
              </w:rPr>
              <w:t>/I/II</w:t>
            </w:r>
          </w:p>
        </w:tc>
        <w:tc>
          <w:tcPr>
            <w:tcW w:w="1304" w:type="dxa"/>
            <w:tcBorders>
              <w:tl2br w:val="nil"/>
              <w:tr2bl w:val="nil"/>
            </w:tcBorders>
            <w:noWrap/>
            <w:vAlign w:val="center"/>
          </w:tcPr>
          <w:p w14:paraId="692A4327" w14:textId="7071008D" w:rsidR="004F717C" w:rsidRPr="0029479B" w:rsidRDefault="004F717C" w:rsidP="004F717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 xml:space="preserve">MS </w:t>
            </w:r>
            <w:proofErr w:type="spellStart"/>
            <w:r>
              <w:rPr>
                <w:rFonts w:ascii="Arial" w:hAnsi="Arial" w:cs="Arial"/>
                <w:color w:val="000000"/>
              </w:rPr>
              <w:t>Teams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4819" w:type="dxa"/>
            <w:tcBorders>
              <w:tl2br w:val="nil"/>
              <w:tr2bl w:val="nil"/>
            </w:tcBorders>
            <w:noWrap/>
            <w:vAlign w:val="center"/>
          </w:tcPr>
          <w:p w14:paraId="155F1633" w14:textId="3A2F0C4C" w:rsidR="004F717C" w:rsidRPr="0029479B" w:rsidRDefault="004F717C" w:rsidP="004F717C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10H(5X2H) 02.10, 09.10, 16.10, 23.10, 30.10</w:t>
            </w:r>
          </w:p>
        </w:tc>
      </w:tr>
    </w:tbl>
    <w:p w14:paraId="1610BE17" w14:textId="4A99F75F" w:rsidR="00D40F41" w:rsidRDefault="00D40F41"/>
    <w:sectPr w:rsidR="00D40F41" w:rsidSect="00545D8E">
      <w:headerReference w:type="default" r:id="rId6"/>
      <w:pgSz w:w="16838" w:h="11906" w:orient="landscape" w:code="9"/>
      <w:pgMar w:top="1701" w:right="284" w:bottom="284" w:left="28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2BD7D34" w14:textId="77777777" w:rsidR="0045406C" w:rsidRDefault="0045406C" w:rsidP="00545D8E">
      <w:pPr>
        <w:spacing w:after="0" w:line="240" w:lineRule="auto"/>
      </w:pPr>
      <w:r>
        <w:separator/>
      </w:r>
    </w:p>
  </w:endnote>
  <w:endnote w:type="continuationSeparator" w:id="0">
    <w:p w14:paraId="35046315" w14:textId="77777777" w:rsidR="0045406C" w:rsidRDefault="0045406C" w:rsidP="00545D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Black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3EBB259" w14:textId="77777777" w:rsidR="0045406C" w:rsidRDefault="0045406C" w:rsidP="00545D8E">
      <w:pPr>
        <w:spacing w:after="0" w:line="240" w:lineRule="auto"/>
      </w:pPr>
      <w:r>
        <w:separator/>
      </w:r>
    </w:p>
  </w:footnote>
  <w:footnote w:type="continuationSeparator" w:id="0">
    <w:p w14:paraId="595830DD" w14:textId="77777777" w:rsidR="0045406C" w:rsidRDefault="0045406C" w:rsidP="00545D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613B3A" w14:textId="77777777" w:rsidR="00545D8E" w:rsidRPr="00545D8E" w:rsidRDefault="00545D8E" w:rsidP="00545D8E">
    <w:r>
      <w:rPr>
        <w:noProof/>
      </w:rPr>
      <mc:AlternateContent>
        <mc:Choice Requires="wps">
          <w:drawing>
            <wp:anchor distT="0" distB="0" distL="114300" distR="114300" simplePos="0" relativeHeight="251657215" behindDoc="0" locked="0" layoutInCell="1" allowOverlap="1" wp14:anchorId="1C0D97CD" wp14:editId="50854659">
              <wp:simplePos x="0" y="0"/>
              <wp:positionH relativeFrom="margin">
                <wp:posOffset>2540</wp:posOffset>
              </wp:positionH>
              <wp:positionV relativeFrom="paragraph">
                <wp:posOffset>2540</wp:posOffset>
              </wp:positionV>
              <wp:extent cx="10284460" cy="784800"/>
              <wp:effectExtent l="0" t="0" r="2540" b="0"/>
              <wp:wrapNone/>
              <wp:docPr id="397840604" name="Pole tekstow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284460" cy="7848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FF8CC0B" w14:textId="77777777" w:rsidR="00844BEF" w:rsidRPr="00844BEF" w:rsidRDefault="00844BEF" w:rsidP="00844BEF">
                          <w:pPr>
                            <w:jc w:val="center"/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</w:pPr>
                          <w:r w:rsidRPr="00844BEF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 xml:space="preserve">Harmonogram zajęć II ROKU AI (s. </w:t>
                          </w:r>
                          <w:proofErr w:type="spellStart"/>
                          <w:r w:rsidRPr="00844BEF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>stacj</w:t>
                          </w:r>
                          <w:proofErr w:type="spellEnd"/>
                          <w:r w:rsidRPr="00844BEF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>.)</w:t>
                          </w:r>
                        </w:p>
                        <w:p w14:paraId="7A1564BD" w14:textId="5F8D99F8" w:rsidR="00545D8E" w:rsidRPr="00C94615" w:rsidRDefault="00844BEF" w:rsidP="00844BEF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proofErr w:type="spellStart"/>
                          <w:r w:rsidRPr="00844BEF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>sem</w:t>
                          </w:r>
                          <w:proofErr w:type="spellEnd"/>
                          <w:r w:rsidRPr="00844BEF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 xml:space="preserve">. </w:t>
                          </w:r>
                          <w:r w:rsidR="004F717C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>zimowy</w:t>
                          </w:r>
                          <w:r w:rsidRPr="00844BEF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 xml:space="preserve"> roku akademickiego 202</w:t>
                          </w:r>
                          <w:r w:rsidR="004F717C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>6</w:t>
                          </w:r>
                          <w:r w:rsidRPr="00844BEF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>/202</w:t>
                          </w:r>
                          <w:r w:rsidR="004F717C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>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0D97CD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.2pt;margin-top:.2pt;width:809.8pt;height:61.8pt;z-index:25165721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" fillcolor="white [3201]" stroked="f" strokeweight=".5pt">
              <v:textbox>
                <w:txbxContent>
                  <w:p w14:paraId="7FF8CC0B" w14:textId="77777777" w:rsidR="00844BEF" w:rsidRPr="00844BEF" w:rsidRDefault="00844BEF" w:rsidP="00844BEF">
                    <w:pPr>
                      <w:jc w:val="center"/>
                      <w:rPr>
                        <w:rFonts w:ascii="Aptos Black" w:hAnsi="Aptos Black"/>
                        <w:sz w:val="28"/>
                        <w:szCs w:val="28"/>
                      </w:rPr>
                    </w:pPr>
                    <w:r w:rsidRPr="00844BEF">
                      <w:rPr>
                        <w:rFonts w:ascii="Aptos Black" w:hAnsi="Aptos Black"/>
                        <w:sz w:val="28"/>
                        <w:szCs w:val="28"/>
                      </w:rPr>
                      <w:t xml:space="preserve">Harmonogram zajęć II ROKU AI (s. </w:t>
                    </w:r>
                    <w:proofErr w:type="spellStart"/>
                    <w:r w:rsidRPr="00844BEF">
                      <w:rPr>
                        <w:rFonts w:ascii="Aptos Black" w:hAnsi="Aptos Black"/>
                        <w:sz w:val="28"/>
                        <w:szCs w:val="28"/>
                      </w:rPr>
                      <w:t>stacj</w:t>
                    </w:r>
                    <w:proofErr w:type="spellEnd"/>
                    <w:r w:rsidRPr="00844BEF">
                      <w:rPr>
                        <w:rFonts w:ascii="Aptos Black" w:hAnsi="Aptos Black"/>
                        <w:sz w:val="28"/>
                        <w:szCs w:val="28"/>
                      </w:rPr>
                      <w:t>.)</w:t>
                    </w:r>
                  </w:p>
                  <w:p w14:paraId="7A1564BD" w14:textId="5F8D99F8" w:rsidR="00545D8E" w:rsidRPr="00C94615" w:rsidRDefault="00844BEF" w:rsidP="00844BEF">
                    <w:pPr>
                      <w:jc w:val="center"/>
                      <w:rPr>
                        <w:sz w:val="20"/>
                        <w:szCs w:val="20"/>
                      </w:rPr>
                    </w:pPr>
                    <w:proofErr w:type="spellStart"/>
                    <w:r w:rsidRPr="00844BEF">
                      <w:rPr>
                        <w:rFonts w:ascii="Aptos Black" w:hAnsi="Aptos Black"/>
                        <w:sz w:val="28"/>
                        <w:szCs w:val="28"/>
                      </w:rPr>
                      <w:t>sem</w:t>
                    </w:r>
                    <w:proofErr w:type="spellEnd"/>
                    <w:r w:rsidRPr="00844BEF">
                      <w:rPr>
                        <w:rFonts w:ascii="Aptos Black" w:hAnsi="Aptos Black"/>
                        <w:sz w:val="28"/>
                        <w:szCs w:val="28"/>
                      </w:rPr>
                      <w:t xml:space="preserve">. </w:t>
                    </w:r>
                    <w:r w:rsidR="004F717C">
                      <w:rPr>
                        <w:rFonts w:ascii="Aptos Black" w:hAnsi="Aptos Black"/>
                        <w:sz w:val="28"/>
                        <w:szCs w:val="28"/>
                      </w:rPr>
                      <w:t>zimowy</w:t>
                    </w:r>
                    <w:r w:rsidRPr="00844BEF">
                      <w:rPr>
                        <w:rFonts w:ascii="Aptos Black" w:hAnsi="Aptos Black"/>
                        <w:sz w:val="28"/>
                        <w:szCs w:val="28"/>
                      </w:rPr>
                      <w:t xml:space="preserve"> roku akademickiego 202</w:t>
                    </w:r>
                    <w:r w:rsidR="004F717C">
                      <w:rPr>
                        <w:rFonts w:ascii="Aptos Black" w:hAnsi="Aptos Black"/>
                        <w:sz w:val="28"/>
                        <w:szCs w:val="28"/>
                      </w:rPr>
                      <w:t>6</w:t>
                    </w:r>
                    <w:r w:rsidRPr="00844BEF">
                      <w:rPr>
                        <w:rFonts w:ascii="Aptos Black" w:hAnsi="Aptos Black"/>
                        <w:sz w:val="28"/>
                        <w:szCs w:val="28"/>
                      </w:rPr>
                      <w:t>/202</w:t>
                    </w:r>
                    <w:r w:rsidR="004F717C">
                      <w:rPr>
                        <w:rFonts w:ascii="Aptos Black" w:hAnsi="Aptos Black"/>
                        <w:sz w:val="28"/>
                        <w:szCs w:val="28"/>
                      </w:rPr>
                      <w:t>7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23E8AAFC" wp14:editId="2FF4598B">
          <wp:simplePos x="0" y="0"/>
          <wp:positionH relativeFrom="margin">
            <wp:align>left</wp:align>
          </wp:positionH>
          <wp:positionV relativeFrom="paragraph">
            <wp:posOffset>2540</wp:posOffset>
          </wp:positionV>
          <wp:extent cx="828000" cy="828000"/>
          <wp:effectExtent l="0" t="0" r="0" b="0"/>
          <wp:wrapSquare wrapText="bothSides"/>
          <wp:docPr id="1811091185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1091185" name="Grafika 1811091185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8000" cy="82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mirrorMargins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BEF"/>
    <w:rsid w:val="000E10F1"/>
    <w:rsid w:val="00117DCF"/>
    <w:rsid w:val="00160767"/>
    <w:rsid w:val="002B2362"/>
    <w:rsid w:val="00396EDE"/>
    <w:rsid w:val="003E6518"/>
    <w:rsid w:val="0045406C"/>
    <w:rsid w:val="004F717C"/>
    <w:rsid w:val="00545D8E"/>
    <w:rsid w:val="006A5584"/>
    <w:rsid w:val="00726CFF"/>
    <w:rsid w:val="008035E8"/>
    <w:rsid w:val="00844BEF"/>
    <w:rsid w:val="00846409"/>
    <w:rsid w:val="008772D6"/>
    <w:rsid w:val="00882B9B"/>
    <w:rsid w:val="008D06BD"/>
    <w:rsid w:val="008E789C"/>
    <w:rsid w:val="00902BCE"/>
    <w:rsid w:val="00A024CB"/>
    <w:rsid w:val="00A36F2B"/>
    <w:rsid w:val="00B60D9A"/>
    <w:rsid w:val="00C94615"/>
    <w:rsid w:val="00D40F41"/>
    <w:rsid w:val="00EC5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E5FF8C"/>
  <w15:chartTrackingRefBased/>
  <w15:docId w15:val="{5FBAB510-6463-437C-96A4-44A79BC99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ptos" w:eastAsiaTheme="minorHAnsi" w:hAnsi="Aptos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4BEF"/>
    <w:rPr>
      <w:rFonts w:asciiTheme="minorHAnsi" w:eastAsiaTheme="minorEastAsia" w:hAnsiTheme="minorHAnsi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17DCF"/>
    <w:pPr>
      <w:keepNext/>
      <w:keepLines/>
      <w:spacing w:before="240" w:after="240"/>
      <w:outlineLvl w:val="0"/>
    </w:pPr>
    <w:rPr>
      <w:rFonts w:asciiTheme="majorHAnsi" w:eastAsiaTheme="majorEastAsia" w:hAnsiTheme="majorHAnsi" w:cstheme="majorBidi"/>
      <w:kern w:val="2"/>
      <w:sz w:val="36"/>
      <w:szCs w:val="36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17DCF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17DCF"/>
    <w:pPr>
      <w:keepNext/>
      <w:keepLines/>
      <w:spacing w:before="120" w:after="120"/>
      <w:outlineLvl w:val="2"/>
    </w:pPr>
    <w:rPr>
      <w:rFonts w:asciiTheme="majorHAnsi" w:eastAsiaTheme="majorEastAsia" w:hAnsiTheme="majorHAnsi" w:cstheme="majorBidi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17DCF"/>
    <w:pPr>
      <w:keepNext/>
      <w:keepLines/>
      <w:spacing w:before="120" w:after="120"/>
      <w:outlineLvl w:val="3"/>
    </w:pPr>
    <w:rPr>
      <w:rFonts w:asciiTheme="majorHAnsi" w:eastAsiaTheme="majorEastAsia" w:hAnsiTheme="majorHAnsi" w:cstheme="majorBidi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117DCF"/>
    <w:pPr>
      <w:keepNext/>
      <w:keepLines/>
      <w:spacing w:before="120" w:after="120"/>
      <w:outlineLvl w:val="4"/>
    </w:pPr>
    <w:rPr>
      <w:rFonts w:asciiTheme="majorHAnsi" w:eastAsiaTheme="majorEastAsia" w:hAnsiTheme="majorHAnsi" w:cstheme="majorBidi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45D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45D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45D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45D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17DCF"/>
    <w:rPr>
      <w:rFonts w:asciiTheme="majorHAnsi" w:eastAsiaTheme="majorEastAsia" w:hAnsiTheme="majorHAnsi" w:cstheme="majorBidi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117DCF"/>
    <w:rPr>
      <w:rFonts w:asciiTheme="majorHAnsi" w:eastAsiaTheme="majorEastAsia" w:hAnsiTheme="majorHAnsi" w:cstheme="majorBidi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117DCF"/>
    <w:rPr>
      <w:rFonts w:asciiTheme="majorHAnsi" w:eastAsiaTheme="majorEastAsia" w:hAnsiTheme="majorHAnsi" w:cstheme="majorBidi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117DCF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117DCF"/>
    <w:rPr>
      <w:rFonts w:asciiTheme="majorHAnsi" w:eastAsiaTheme="majorEastAsia" w:hAnsiTheme="majorHAnsi" w:cstheme="majorBidi"/>
    </w:rPr>
  </w:style>
  <w:style w:type="paragraph" w:styleId="Tytu">
    <w:name w:val="Title"/>
    <w:basedOn w:val="Normalny"/>
    <w:next w:val="Normalny"/>
    <w:link w:val="TytuZnak"/>
    <w:uiPriority w:val="10"/>
    <w:qFormat/>
    <w:rsid w:val="00117DC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117D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45D8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45D8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45D8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45D8E"/>
    <w:rPr>
      <w:rFonts w:asciiTheme="minorHAnsi" w:eastAsiaTheme="majorEastAsia" w:hAnsiTheme="minorHAnsi" w:cstheme="majorBidi"/>
      <w:color w:val="272727" w:themeColor="text1" w:themeTint="D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45D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45D8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45D8E"/>
    <w:pPr>
      <w:spacing w:before="160"/>
      <w:jc w:val="center"/>
    </w:pPr>
    <w:rPr>
      <w:rFonts w:ascii="Aptos" w:eastAsiaTheme="minorHAnsi" w:hAnsi="Aptos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45D8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45D8E"/>
    <w:pPr>
      <w:ind w:left="720"/>
      <w:contextualSpacing/>
    </w:pPr>
    <w:rPr>
      <w:rFonts w:ascii="Aptos" w:eastAsiaTheme="minorHAnsi" w:hAnsi="Aptos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45D8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45D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Aptos" w:eastAsiaTheme="minorHAnsi" w:hAnsi="Aptos"/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45D8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45D8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45D8E"/>
    <w:pPr>
      <w:tabs>
        <w:tab w:val="center" w:pos="4536"/>
        <w:tab w:val="right" w:pos="9072"/>
      </w:tabs>
      <w:spacing w:after="0" w:line="240" w:lineRule="auto"/>
    </w:pPr>
    <w:rPr>
      <w:rFonts w:ascii="Aptos" w:eastAsiaTheme="minorHAnsi" w:hAnsi="Aptos"/>
      <w:kern w:val="2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545D8E"/>
  </w:style>
  <w:style w:type="paragraph" w:styleId="Stopka">
    <w:name w:val="footer"/>
    <w:basedOn w:val="Normalny"/>
    <w:link w:val="StopkaZnak"/>
    <w:uiPriority w:val="99"/>
    <w:unhideWhenUsed/>
    <w:rsid w:val="00545D8E"/>
    <w:pPr>
      <w:tabs>
        <w:tab w:val="center" w:pos="4536"/>
        <w:tab w:val="right" w:pos="9072"/>
      </w:tabs>
      <w:spacing w:after="0" w:line="240" w:lineRule="auto"/>
    </w:pPr>
    <w:rPr>
      <w:rFonts w:ascii="Aptos" w:eastAsiaTheme="minorHAnsi" w:hAnsi="Aptos"/>
      <w:kern w:val="2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545D8E"/>
  </w:style>
  <w:style w:type="table" w:styleId="Tabela-Siatka">
    <w:name w:val="Table Grid"/>
    <w:basedOn w:val="Standardowy"/>
    <w:uiPriority w:val="39"/>
    <w:rsid w:val="00902B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atkatabelijasna">
    <w:name w:val="Grid Table Light"/>
    <w:basedOn w:val="Standardowy"/>
    <w:uiPriority w:val="40"/>
    <w:rsid w:val="00902B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6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ndr\OneDrive\Dokumenty\Niestandardowe%20szablony%20pakietu%20Office\Harmonogram%20stacjonarnych-2024-25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C:\Users\pandr\OneDrive\Dokumenty\Niestandardowe szablony pakietu Office\Harmonogram stacjonarnych-2024-25.dotx</Template>
  <TotalTime>1</TotalTime>
  <Pages>2</Pages>
  <Words>440</Words>
  <Characters>2699</Characters>
  <Application>Microsoft Office Word</Application>
  <DocSecurity>0</DocSecurity>
  <Lines>179</Lines>
  <Paragraphs>165</Paragraphs>
  <ScaleCrop>false</ScaleCrop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Andrusiewicz</dc:creator>
  <cp:keywords/>
  <dc:description/>
  <cp:lastModifiedBy>Kinga Kaziszko</cp:lastModifiedBy>
  <cp:revision>2</cp:revision>
  <dcterms:created xsi:type="dcterms:W3CDTF">2026-10-10T21:06:00Z</dcterms:created>
  <dcterms:modified xsi:type="dcterms:W3CDTF">2026-10-10T21:06:00Z</dcterms:modified>
</cp:coreProperties>
</file>