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a-Siatka"/>
        <w:tblW w:w="155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4"/>
        <w:gridCol w:w="2835"/>
        <w:gridCol w:w="2835"/>
        <w:gridCol w:w="1498"/>
        <w:gridCol w:w="826"/>
        <w:gridCol w:w="1304"/>
        <w:gridCol w:w="4819"/>
      </w:tblGrid>
      <w:tr w:rsidR="00C95B9D" w:rsidRPr="00256D8F" w14:paraId="3CE27406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hideMark/>
          </w:tcPr>
          <w:p w14:paraId="0AFFD3D3" w14:textId="77777777" w:rsidR="00C95B9D" w:rsidRPr="0029479B" w:rsidRDefault="00C95B9D" w:rsidP="006E020A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godz.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hideMark/>
          </w:tcPr>
          <w:p w14:paraId="136DF4EF" w14:textId="77777777" w:rsidR="00C95B9D" w:rsidRPr="0029479B" w:rsidRDefault="00C95B9D" w:rsidP="006E020A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prowadzący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hideMark/>
          </w:tcPr>
          <w:p w14:paraId="7C5A3FE6" w14:textId="77777777" w:rsidR="00C95B9D" w:rsidRPr="0029479B" w:rsidRDefault="00C95B9D" w:rsidP="006E020A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przedmiot</w:t>
            </w:r>
          </w:p>
        </w:tc>
        <w:tc>
          <w:tcPr>
            <w:tcW w:w="1498" w:type="dxa"/>
            <w:tcBorders>
              <w:bottom w:val="single" w:sz="4" w:space="0" w:color="000000"/>
              <w:tl2br w:val="nil"/>
              <w:tr2bl w:val="nil"/>
            </w:tcBorders>
            <w:noWrap/>
            <w:hideMark/>
          </w:tcPr>
          <w:p w14:paraId="2D525AE9" w14:textId="77777777" w:rsidR="00C95B9D" w:rsidRPr="0029479B" w:rsidRDefault="00C95B9D" w:rsidP="006E020A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w./ćw.</w:t>
            </w:r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hideMark/>
          </w:tcPr>
          <w:p w14:paraId="4B7655F7" w14:textId="77777777" w:rsidR="00C95B9D" w:rsidRPr="0029479B" w:rsidRDefault="00C95B9D" w:rsidP="006E020A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grupa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hideMark/>
          </w:tcPr>
          <w:p w14:paraId="15CCBCD9" w14:textId="77777777" w:rsidR="00C95B9D" w:rsidRPr="0029479B" w:rsidRDefault="00C95B9D" w:rsidP="006E020A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sala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hideMark/>
          </w:tcPr>
          <w:p w14:paraId="6A759BAF" w14:textId="77777777" w:rsidR="00C95B9D" w:rsidRPr="0029479B" w:rsidRDefault="00C95B9D" w:rsidP="006E020A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uwagi</w:t>
            </w:r>
          </w:p>
        </w:tc>
      </w:tr>
      <w:tr w:rsidR="00C95B9D" w:rsidRPr="00533AAF" w14:paraId="7FF54867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auto" w:fill="D0D0D0"/>
            <w:noWrap/>
            <w:hideMark/>
          </w:tcPr>
          <w:p w14:paraId="5689CFC9" w14:textId="77777777" w:rsidR="00C95B9D" w:rsidRPr="0029479B" w:rsidRDefault="00C95B9D" w:rsidP="006E020A">
            <w:pPr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PONIEDZIAŁEK</w:t>
            </w:r>
          </w:p>
        </w:tc>
      </w:tr>
      <w:tr w:rsidR="00B04B80" w:rsidRPr="00256D8F" w14:paraId="3416D530" w14:textId="77777777" w:rsidTr="008352A5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FE79751" w14:textId="1A0F1B45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8:00-9:30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2A50106" w14:textId="23BE2D85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Tomasz Sadowski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F253419" w14:textId="58DAAAE4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Teoria symbolu i koloru</w:t>
            </w:r>
          </w:p>
        </w:tc>
        <w:tc>
          <w:tcPr>
            <w:tcW w:w="149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14C72BC" w14:textId="0054B0AB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CDA4CFF" w14:textId="3D7A5CAA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DC89D0B" w14:textId="68E9F089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43D70A2" w14:textId="12176D5F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 godz. (7x2godz. + 1 godz.): 12.10, 19.10, 26.10, 9.11, 16.11, 23.11, 30.11, 7.12 (8:00-8:45)</w:t>
            </w:r>
          </w:p>
        </w:tc>
      </w:tr>
      <w:tr w:rsidR="00B04B80" w:rsidRPr="00256D8F" w14:paraId="6B2E7A84" w14:textId="77777777" w:rsidTr="008352A5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AFD6036" w14:textId="46A95FB4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15:00-16:30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560E64A" w14:textId="47A4F6A0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hab. Władysław Marek Kolasa, prof. UKEN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16F634C" w14:textId="02556A6D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Systemy zarządzania treścią</w:t>
            </w:r>
          </w:p>
        </w:tc>
        <w:tc>
          <w:tcPr>
            <w:tcW w:w="149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9414036" w14:textId="3C3EC0DB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7493D26" w14:textId="22A9DEC6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FBB9301" w14:textId="06E5CCB0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353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A0349AD" w14:textId="0C631916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20 godz. (10×2 godz.): 19.10, 26.10, 09.11, 16.11, 23.11, 30.11, 07.12, 14.12, 11.01, 18.01</w:t>
            </w:r>
          </w:p>
        </w:tc>
      </w:tr>
      <w:tr w:rsidR="00B04B80" w:rsidRPr="00256D8F" w14:paraId="447CE8D1" w14:textId="77777777" w:rsidTr="008352A5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11EFFC7" w14:textId="5BA71EC5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16:45-18:15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D476FCD" w14:textId="00922EF2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Halina Zając-Knapik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898E4B6" w14:textId="6E7467B8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Pracownia tekstu</w:t>
            </w:r>
          </w:p>
        </w:tc>
        <w:tc>
          <w:tcPr>
            <w:tcW w:w="149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C8B00C5" w14:textId="7DFBA05C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BA9598F" w14:textId="7A9AC7EC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ADDB48A" w14:textId="2CD65BC8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345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663FA10" w14:textId="2C571957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20h(10x2h) 05.10, 12.10, 19.10, 26.10, 09.11, 16.11, 23.11, 30.11, 07.12, 14.12</w:t>
            </w:r>
          </w:p>
        </w:tc>
      </w:tr>
      <w:tr w:rsidR="00B04B80" w:rsidRPr="00256D8F" w14:paraId="144BFE80" w14:textId="77777777" w:rsidTr="008352A5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353CA21" w14:textId="2473EBC9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18:30-20:00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07E4B34" w14:textId="0E2934F2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Lidia Krawczyk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817BCFE" w14:textId="5DE0E0DC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Wizualizacja informacji</w:t>
            </w:r>
          </w:p>
        </w:tc>
        <w:tc>
          <w:tcPr>
            <w:tcW w:w="149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1BA3178" w14:textId="171F3390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bottom"/>
          </w:tcPr>
          <w:p w14:paraId="4F089039" w14:textId="2309D469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691CD6D" w14:textId="4B26835B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2828598" w14:textId="1F8A1147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10 </w:t>
            </w:r>
            <w:proofErr w:type="spellStart"/>
            <w:r>
              <w:rPr>
                <w:rFonts w:ascii="Arial" w:hAnsi="Arial" w:cs="Arial"/>
                <w:color w:val="1F1F1F"/>
              </w:rPr>
              <w:t>godz</w:t>
            </w:r>
            <w:proofErr w:type="spellEnd"/>
            <w:r>
              <w:rPr>
                <w:rFonts w:ascii="Arial" w:hAnsi="Arial" w:cs="Arial"/>
                <w:color w:val="1F1F1F"/>
              </w:rPr>
              <w:t xml:space="preserve"> (5x2godz) 14.12, 21.12, 4.01, 11.01, 18.01</w:t>
            </w:r>
          </w:p>
        </w:tc>
      </w:tr>
      <w:tr w:rsidR="00C95B9D" w:rsidRPr="00256D8F" w14:paraId="1CC14596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auto" w:fill="D0D0D0"/>
            <w:noWrap/>
            <w:hideMark/>
          </w:tcPr>
          <w:p w14:paraId="06FC6BD4" w14:textId="77777777" w:rsidR="00C95B9D" w:rsidRPr="0029479B" w:rsidRDefault="00C95B9D" w:rsidP="006E020A">
            <w:pPr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WTOREK</w:t>
            </w:r>
          </w:p>
        </w:tc>
      </w:tr>
      <w:tr w:rsidR="00B04B80" w:rsidRPr="00256D8F" w14:paraId="1A296882" w14:textId="77777777" w:rsidTr="00B5379B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D974D5B" w14:textId="56BB1547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8:00-11:15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07F68EF" w14:textId="55B36F94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hab. Renata Frączek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2E98099" w14:textId="3DB41E5E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Informetria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i dane badawcze</w:t>
            </w:r>
          </w:p>
        </w:tc>
        <w:tc>
          <w:tcPr>
            <w:tcW w:w="149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2F75D73" w14:textId="43D02805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6C8E5E2" w14:textId="373CE1C8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427F886" w14:textId="04FA6A5B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C761C53" w14:textId="3B0834EF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20 godz. (5x4godz): 6.10, 13.10, 20.10, 27.10, 3.11</w:t>
            </w:r>
          </w:p>
        </w:tc>
      </w:tr>
      <w:tr w:rsidR="00B04B80" w:rsidRPr="00256D8F" w14:paraId="03A8B590" w14:textId="77777777" w:rsidTr="00B5379B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19AFA39" w14:textId="684108CD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8:00-11:15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17E42FB" w14:textId="4833F95D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hab. Renata Frączek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3DC9511" w14:textId="4392FAB8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Ocena jakości usług</w:t>
            </w:r>
          </w:p>
        </w:tc>
        <w:tc>
          <w:tcPr>
            <w:tcW w:w="149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04F66A6" w14:textId="1223D6BD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ćw</w:t>
            </w:r>
            <w:proofErr w:type="spellEnd"/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bottom"/>
            <w:hideMark/>
          </w:tcPr>
          <w:p w14:paraId="5121ADFE" w14:textId="6CD04674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41CD240" w14:textId="6335651D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000000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0BAA716" w14:textId="2AE478CC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20 godz. (5x4godz): 15.12, 22.12, 5.01, 12.01, 19.01</w:t>
            </w:r>
          </w:p>
        </w:tc>
      </w:tr>
      <w:tr w:rsidR="00B04B80" w:rsidRPr="00256D8F" w14:paraId="46E78BD0" w14:textId="77777777" w:rsidTr="00B5379B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667F664" w14:textId="19FAED66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11:30-13:00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D6431EA" w14:textId="4A7219E0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 xml:space="preserve">dr Bożena </w:t>
            </w:r>
            <w:proofErr w:type="spellStart"/>
            <w:r>
              <w:rPr>
                <w:rFonts w:ascii="Arial" w:hAnsi="Arial" w:cs="Arial"/>
                <w:color w:val="000000"/>
              </w:rPr>
              <w:t>Jaskowska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7DBEB2D" w14:textId="16578C94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Seminarium dyplomowe 2</w:t>
            </w:r>
          </w:p>
        </w:tc>
        <w:tc>
          <w:tcPr>
            <w:tcW w:w="149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AD9D8EB" w14:textId="37B8DA50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ćw</w:t>
            </w:r>
            <w:proofErr w:type="spellEnd"/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263725C" w14:textId="499C1304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C26F5BC" w14:textId="03926623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347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DADFD9E" w14:textId="2264EC7D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 godz. (7x2godz. + 45 min): 27.10, 3.11, 10.11, 24.11, 8.12, 15.12, 5.01, 12.01 (11:30-12:15)</w:t>
            </w:r>
          </w:p>
        </w:tc>
      </w:tr>
      <w:tr w:rsidR="00C95B9D" w:rsidRPr="00256D8F" w14:paraId="4353F49E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auto" w:fill="D0D0D0"/>
            <w:noWrap/>
            <w:hideMark/>
          </w:tcPr>
          <w:p w14:paraId="09CE1DA5" w14:textId="77777777" w:rsidR="00C95B9D" w:rsidRPr="0029479B" w:rsidRDefault="00C95B9D" w:rsidP="006E020A">
            <w:pPr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ŚRODA</w:t>
            </w:r>
          </w:p>
        </w:tc>
      </w:tr>
      <w:tr w:rsidR="00B04B80" w:rsidRPr="00256D8F" w14:paraId="75407A91" w14:textId="77777777" w:rsidTr="003F2BD1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6DC3BA7" w14:textId="543CD4FE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9:45-11:15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9E91882" w14:textId="42704D45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dr Łukasz Rosicki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E5E1ED4" w14:textId="68D2E5AF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Systemy wyszukiwania informacji</w:t>
            </w:r>
          </w:p>
        </w:tc>
        <w:tc>
          <w:tcPr>
            <w:tcW w:w="149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BD15832" w14:textId="25FA4C4E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ćw</w:t>
            </w:r>
            <w:proofErr w:type="spellEnd"/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931644F" w14:textId="62D14F6C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6E204FD" w14:textId="52BE7505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353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7E63308" w14:textId="56BC8267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14h(7x2h) 07.10, 21.10, 28.10, 4.11, 18.11, 25.11, 2.12</w:t>
            </w:r>
          </w:p>
        </w:tc>
      </w:tr>
      <w:tr w:rsidR="00B04B80" w:rsidRPr="00256D8F" w14:paraId="26400BFD" w14:textId="77777777" w:rsidTr="003F2BD1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5AB0383" w14:textId="6E3D2978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11:30-13:00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CB295BA" w14:textId="59A5931E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dr Łukasz Rosicki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A26D1F0" w14:textId="502A718C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Repozytoria cyfrowe</w:t>
            </w:r>
          </w:p>
        </w:tc>
        <w:tc>
          <w:tcPr>
            <w:tcW w:w="149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E50EE6E" w14:textId="1463E247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ćw</w:t>
            </w:r>
            <w:proofErr w:type="spellEnd"/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1D7D0BF" w14:textId="47189D5E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F70009D" w14:textId="1691DDFD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353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6D4369D" w14:textId="4BC41267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14h(7x2h) 07.10, 21.10, 28.10, 4.11, 18.11, 25.11, 2.12</w:t>
            </w:r>
          </w:p>
        </w:tc>
      </w:tr>
      <w:tr w:rsidR="00B04B80" w:rsidRPr="00256D8F" w14:paraId="13530BAA" w14:textId="77777777" w:rsidTr="003F2BD1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A3BF1D7" w14:textId="3C02DEF2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13:15-14:00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8B9ABFB" w14:textId="552FC879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dr Łukasz Rosicki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607A529" w14:textId="252AACA4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Systemy wyszukiwania informacji</w:t>
            </w:r>
          </w:p>
        </w:tc>
        <w:tc>
          <w:tcPr>
            <w:tcW w:w="149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E57DBBA" w14:textId="712DCB85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ćw</w:t>
            </w:r>
            <w:proofErr w:type="spellEnd"/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B95537F" w14:textId="04E59326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AB122AD" w14:textId="764AC695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347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88C2422" w14:textId="2DB141A9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7.10 (1h) razem 15h</w:t>
            </w:r>
          </w:p>
        </w:tc>
      </w:tr>
      <w:tr w:rsidR="00B04B80" w:rsidRPr="00256D8F" w14:paraId="67F89835" w14:textId="77777777" w:rsidTr="00B04B80">
        <w:trPr>
          <w:trHeight w:val="504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B01887C" w14:textId="0430A9B8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14:00-14:45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4DDC14E" w14:textId="59EBA998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dr Łukasz Rosicki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A4DB961" w14:textId="40D61D70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Repozytoria cyfrowe</w:t>
            </w:r>
          </w:p>
        </w:tc>
        <w:tc>
          <w:tcPr>
            <w:tcW w:w="149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2CDBB99" w14:textId="713416C5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ćw</w:t>
            </w:r>
            <w:proofErr w:type="spellEnd"/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9A28BB5" w14:textId="765A6F89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BD6A89F" w14:textId="0675D13C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346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50FBDFF" w14:textId="70E8A503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7.10 (1h) razem 15h</w:t>
            </w:r>
          </w:p>
        </w:tc>
      </w:tr>
      <w:tr w:rsidR="00C95B9D" w:rsidRPr="00256D8F" w14:paraId="08816D9E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auto" w:fill="D0D0D0"/>
            <w:noWrap/>
            <w:hideMark/>
          </w:tcPr>
          <w:p w14:paraId="0218B26B" w14:textId="77777777" w:rsidR="00C95B9D" w:rsidRPr="0029479B" w:rsidRDefault="00C95B9D" w:rsidP="006E020A">
            <w:pPr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CZWARTEK</w:t>
            </w:r>
          </w:p>
        </w:tc>
      </w:tr>
      <w:tr w:rsidR="00B04B80" w:rsidRPr="00256D8F" w14:paraId="5C44CB18" w14:textId="77777777" w:rsidTr="00402FFB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8570976" w14:textId="7CEDF5AF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8:00-9:30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E12D423" w14:textId="58047394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 xml:space="preserve">dr Maciej </w:t>
            </w:r>
            <w:proofErr w:type="spellStart"/>
            <w:r>
              <w:rPr>
                <w:rFonts w:ascii="Arial" w:hAnsi="Arial" w:cs="Arial"/>
                <w:color w:val="000000"/>
              </w:rPr>
              <w:t>Saskowski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361434A" w14:textId="5EAE1B0D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Seminarium dyplomowe 2</w:t>
            </w:r>
          </w:p>
        </w:tc>
        <w:tc>
          <w:tcPr>
            <w:tcW w:w="149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55F6266" w14:textId="2B2FA9A9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ćw</w:t>
            </w:r>
            <w:proofErr w:type="spellEnd"/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bottom"/>
            <w:hideMark/>
          </w:tcPr>
          <w:p w14:paraId="574EA7D6" w14:textId="51D5B957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F89B333" w14:textId="5BEB46F9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347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0ACB266" w14:textId="0A11A976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 xml:space="preserve">15 godz. (7x2godz + 1 </w:t>
            </w:r>
            <w:proofErr w:type="spellStart"/>
            <w:r>
              <w:rPr>
                <w:rFonts w:ascii="Arial" w:hAnsi="Arial" w:cs="Arial"/>
                <w:color w:val="000000"/>
              </w:rPr>
              <w:t>godz</w:t>
            </w:r>
            <w:proofErr w:type="spellEnd"/>
            <w:r>
              <w:rPr>
                <w:rFonts w:ascii="Arial" w:hAnsi="Arial" w:cs="Arial"/>
                <w:color w:val="000000"/>
              </w:rPr>
              <w:t>): 1.10, 8.10, 22.10, 26.11, 10.12, 7.01, 14.01, 21.01(1h)</w:t>
            </w:r>
          </w:p>
        </w:tc>
      </w:tr>
      <w:tr w:rsidR="00B04B80" w:rsidRPr="00256D8F" w14:paraId="301B2D3E" w14:textId="77777777" w:rsidTr="00402FFB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63041F7" w14:textId="01AB3D20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8:00-9:30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45F904D" w14:textId="485178A7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hab. Renata Frączek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12F9F35" w14:textId="0DF0F68C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Informetria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i dane badawcze</w:t>
            </w:r>
          </w:p>
        </w:tc>
        <w:tc>
          <w:tcPr>
            <w:tcW w:w="149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AFB87CD" w14:textId="585ACC84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E958B40" w14:textId="6BC0502C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A0C16E6" w14:textId="1C026B85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CD7711D" w14:textId="69F61BBC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10 godz. (5x2godz): 15.10, 29.10, 12.11, 19.11, 3.12</w:t>
            </w:r>
          </w:p>
        </w:tc>
      </w:tr>
      <w:tr w:rsidR="00B04B80" w:rsidRPr="00256D8F" w14:paraId="4D384498" w14:textId="77777777" w:rsidTr="00402FFB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DA376D9" w14:textId="1C6E6A34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9:45-11:15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31315B6" w14:textId="6BBAAAB8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hab. Renata Frączek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E34A768" w14:textId="38A42B0F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Ocena jakości usług</w:t>
            </w:r>
          </w:p>
        </w:tc>
        <w:tc>
          <w:tcPr>
            <w:tcW w:w="149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50714C7" w14:textId="6ED201D8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BB4E185" w14:textId="03918319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53C933F" w14:textId="5774B656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FE988F7" w14:textId="68864600" w:rsidR="00B04B80" w:rsidRPr="0029479B" w:rsidRDefault="00B04B80" w:rsidP="00B04B80">
            <w:pP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10 godz. (5x2godz.): 15.10, 29.10, 12.11, 19.11, 3.12</w:t>
            </w:r>
          </w:p>
        </w:tc>
      </w:tr>
      <w:tr w:rsidR="00B04B80" w:rsidRPr="00256D8F" w14:paraId="0D0E5028" w14:textId="77777777" w:rsidTr="00B04B80">
        <w:trPr>
          <w:trHeight w:val="491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2AC6565" w14:textId="44A46F37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15:00-16:30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ABA95EE" w14:textId="316D2A86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Stanisław Skórka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31694D1" w14:textId="12F89476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Seminarium dyplomowe 2</w:t>
            </w:r>
          </w:p>
        </w:tc>
        <w:tc>
          <w:tcPr>
            <w:tcW w:w="149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458001A" w14:textId="4FBDBD04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ćw</w:t>
            </w:r>
            <w:proofErr w:type="spellEnd"/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F08A7AE" w14:textId="248BD885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gr. 3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A15ADED" w14:textId="6891B700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346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CBE56A1" w14:textId="0FCDBF8E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01.10, 15.10, 29.10, 12.11</w:t>
            </w:r>
          </w:p>
        </w:tc>
      </w:tr>
      <w:tr w:rsidR="00B04B80" w:rsidRPr="00256D8F" w14:paraId="55FAF9FB" w14:textId="77777777" w:rsidTr="00B04B80">
        <w:trPr>
          <w:trHeight w:val="416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6E02841" w14:textId="633A64A7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lastRenderedPageBreak/>
              <w:t>15:00-16:30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0750FA5" w14:textId="5234521A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Stanisław Skórka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5E5F21A" w14:textId="3C3E9DD1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Seminarium dyplomowe 2</w:t>
            </w:r>
          </w:p>
        </w:tc>
        <w:tc>
          <w:tcPr>
            <w:tcW w:w="149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1859C06" w14:textId="493923C1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ćw</w:t>
            </w:r>
            <w:proofErr w:type="spellEnd"/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DBF5E16" w14:textId="301D923C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gr. 3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189258B" w14:textId="797FC995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347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5721E24" w14:textId="36654567" w:rsidR="00B04B80" w:rsidRPr="0029479B" w:rsidRDefault="00B04B80" w:rsidP="00B04B80">
            <w:pPr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26.11, 10.12, 07.01, 21.01(1h 15:00-15:45)</w:t>
            </w:r>
          </w:p>
        </w:tc>
      </w:tr>
      <w:tr w:rsidR="00B04B80" w:rsidRPr="00256D8F" w14:paraId="2A848B9F" w14:textId="77777777" w:rsidTr="00402FFB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AE7EA10" w14:textId="66244606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16:45-20:00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E0B3704" w14:textId="189F4A92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Tomasz Sadowski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F4A47B5" w14:textId="31FC7637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Projektowanie wizualne 2</w:t>
            </w:r>
          </w:p>
        </w:tc>
        <w:tc>
          <w:tcPr>
            <w:tcW w:w="149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FADA785" w14:textId="3D4FF825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4007F11" w14:textId="3FEF66F4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217A2A4" w14:textId="5E4D6B5E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FC743E5" w14:textId="5B1CCEFC" w:rsidR="00B04B80" w:rsidRPr="0029479B" w:rsidRDefault="00B04B80" w:rsidP="00B04B80">
            <w:pPr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30 godz. (7x4godz. + 2 godz.): 19.11, 26.11, 3.12, 10.12, 17.12, 7.01, 14.01, 21.01 (16:45-18:15)</w:t>
            </w:r>
          </w:p>
        </w:tc>
      </w:tr>
      <w:tr w:rsidR="00C95B9D" w:rsidRPr="00256D8F" w14:paraId="3BB8540F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auto" w:fill="D0D0D0"/>
            <w:noWrap/>
            <w:hideMark/>
          </w:tcPr>
          <w:p w14:paraId="7925D70F" w14:textId="77777777" w:rsidR="00C95B9D" w:rsidRPr="0029479B" w:rsidRDefault="00C95B9D" w:rsidP="006E020A">
            <w:pPr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PIĄTEK</w:t>
            </w:r>
          </w:p>
        </w:tc>
      </w:tr>
      <w:tr w:rsidR="00B04B80" w:rsidRPr="00256D8F" w14:paraId="31A85E3E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97D95CC" w14:textId="2AC92C00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9:45-13:00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1E87E7D" w14:textId="43EE5F49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Łukasz Rosicki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F4950E8" w14:textId="2BBC457B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Responsive</w:t>
            </w:r>
            <w:proofErr w:type="spellEnd"/>
            <w:r>
              <w:rPr>
                <w:rFonts w:ascii="Arial" w:hAnsi="Arial" w:cs="Arial"/>
                <w:color w:val="1F1F1F"/>
              </w:rPr>
              <w:t xml:space="preserve"> web design</w:t>
            </w:r>
          </w:p>
        </w:tc>
        <w:tc>
          <w:tcPr>
            <w:tcW w:w="1498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AB1C9C5" w14:textId="6905B177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1965D37" w14:textId="3D64F86A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082C7DE" w14:textId="0118DD44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345+lap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43A7506" w14:textId="716FA074" w:rsidR="00B04B80" w:rsidRPr="0029479B" w:rsidRDefault="00B04B80" w:rsidP="00B04B80">
            <w:pP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25h(6x4h+1h) 02.10, 09.10, 16.10, 23.10, 30.10, 06.11, 13.11 (1h)</w:t>
            </w:r>
          </w:p>
        </w:tc>
      </w:tr>
      <w:tr w:rsidR="00B04B80" w:rsidRPr="00256D8F" w14:paraId="72FAF5DE" w14:textId="77777777" w:rsidTr="000B49F4">
        <w:trPr>
          <w:trHeight w:val="288"/>
        </w:trPr>
        <w:tc>
          <w:tcPr>
            <w:tcW w:w="1474" w:type="dxa"/>
            <w:tcBorders>
              <w:tl2br w:val="nil"/>
              <w:tr2bl w:val="nil"/>
            </w:tcBorders>
            <w:noWrap/>
            <w:vAlign w:val="center"/>
            <w:hideMark/>
          </w:tcPr>
          <w:p w14:paraId="23343C0E" w14:textId="4E64EED8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13:15-14:45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noWrap/>
            <w:vAlign w:val="center"/>
            <w:hideMark/>
          </w:tcPr>
          <w:p w14:paraId="25F09C29" w14:textId="54C4F31E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Lidia Krawczyk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noWrap/>
            <w:vAlign w:val="center"/>
            <w:hideMark/>
          </w:tcPr>
          <w:p w14:paraId="1AA397C8" w14:textId="4A419CC9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Information design</w:t>
            </w:r>
          </w:p>
        </w:tc>
        <w:tc>
          <w:tcPr>
            <w:tcW w:w="1498" w:type="dxa"/>
            <w:tcBorders>
              <w:tl2br w:val="nil"/>
              <w:tr2bl w:val="nil"/>
            </w:tcBorders>
            <w:noWrap/>
            <w:vAlign w:val="center"/>
            <w:hideMark/>
          </w:tcPr>
          <w:p w14:paraId="110280B1" w14:textId="7A411500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826" w:type="dxa"/>
            <w:tcBorders>
              <w:tl2br w:val="nil"/>
              <w:tr2bl w:val="nil"/>
            </w:tcBorders>
            <w:noWrap/>
            <w:vAlign w:val="center"/>
            <w:hideMark/>
          </w:tcPr>
          <w:p w14:paraId="280FC026" w14:textId="0E239F33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tl2br w:val="nil"/>
              <w:tr2bl w:val="nil"/>
            </w:tcBorders>
            <w:noWrap/>
            <w:vAlign w:val="center"/>
            <w:hideMark/>
          </w:tcPr>
          <w:p w14:paraId="7F4B2DF8" w14:textId="7F48D69B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819" w:type="dxa"/>
            <w:tcBorders>
              <w:tl2br w:val="nil"/>
              <w:tr2bl w:val="nil"/>
            </w:tcBorders>
            <w:noWrap/>
            <w:vAlign w:val="center"/>
            <w:hideMark/>
          </w:tcPr>
          <w:p w14:paraId="022F7DD5" w14:textId="3A10545F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 godz. (7x2godz + 1godz): 2.10, 9.10, 16.10, 23.10, 30.10, 6.11, 13.11, 20.11 (13:15-14:00)</w:t>
            </w:r>
          </w:p>
        </w:tc>
      </w:tr>
      <w:tr w:rsidR="00B04B80" w:rsidRPr="00256D8F" w14:paraId="25183D2A" w14:textId="77777777" w:rsidTr="00B04B80">
        <w:trPr>
          <w:trHeight w:val="449"/>
        </w:trPr>
        <w:tc>
          <w:tcPr>
            <w:tcW w:w="1474" w:type="dxa"/>
            <w:tcBorders>
              <w:tl2br w:val="nil"/>
              <w:tr2bl w:val="nil"/>
            </w:tcBorders>
            <w:noWrap/>
            <w:vAlign w:val="center"/>
          </w:tcPr>
          <w:p w14:paraId="04868033" w14:textId="1F819961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16:45-18:15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noWrap/>
            <w:vAlign w:val="center"/>
          </w:tcPr>
          <w:p w14:paraId="36F0DE39" w14:textId="49E5E20C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dr Łukasz Rosicki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noWrap/>
            <w:vAlign w:val="center"/>
          </w:tcPr>
          <w:p w14:paraId="518A054D" w14:textId="131DCEF6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Responsive</w:t>
            </w:r>
            <w:proofErr w:type="spellEnd"/>
            <w:r>
              <w:rPr>
                <w:rFonts w:ascii="Arial" w:hAnsi="Arial" w:cs="Arial"/>
                <w:color w:val="1F1F1F"/>
              </w:rPr>
              <w:t xml:space="preserve"> web design</w:t>
            </w:r>
          </w:p>
        </w:tc>
        <w:tc>
          <w:tcPr>
            <w:tcW w:w="1498" w:type="dxa"/>
            <w:tcBorders>
              <w:tl2br w:val="nil"/>
              <w:tr2bl w:val="nil"/>
            </w:tcBorders>
            <w:noWrap/>
            <w:vAlign w:val="center"/>
          </w:tcPr>
          <w:p w14:paraId="36FA3796" w14:textId="79997CB8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w.</w:t>
            </w:r>
          </w:p>
        </w:tc>
        <w:tc>
          <w:tcPr>
            <w:tcW w:w="826" w:type="dxa"/>
            <w:tcBorders>
              <w:tl2br w:val="nil"/>
              <w:tr2bl w:val="nil"/>
            </w:tcBorders>
            <w:noWrap/>
            <w:vAlign w:val="bottom"/>
          </w:tcPr>
          <w:p w14:paraId="38333C73" w14:textId="10529861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04" w:type="dxa"/>
            <w:tcBorders>
              <w:tl2br w:val="nil"/>
              <w:tr2bl w:val="nil"/>
            </w:tcBorders>
            <w:noWrap/>
            <w:vAlign w:val="center"/>
          </w:tcPr>
          <w:p w14:paraId="20A2E225" w14:textId="4BAC8C8A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000000"/>
              </w:rPr>
              <w:t>Teams</w:t>
            </w:r>
            <w:proofErr w:type="spellEnd"/>
          </w:p>
        </w:tc>
        <w:tc>
          <w:tcPr>
            <w:tcW w:w="4819" w:type="dxa"/>
            <w:tcBorders>
              <w:tl2br w:val="nil"/>
              <w:tr2bl w:val="nil"/>
            </w:tcBorders>
            <w:noWrap/>
            <w:vAlign w:val="center"/>
          </w:tcPr>
          <w:p w14:paraId="23CA5B2B" w14:textId="35987907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10h(5x2h) 02.10, 09.10, 16.10, 23.10, 30.10</w:t>
            </w:r>
          </w:p>
        </w:tc>
      </w:tr>
      <w:tr w:rsidR="00B04B80" w:rsidRPr="00256D8F" w14:paraId="020A1AF5" w14:textId="77777777" w:rsidTr="000B49F4">
        <w:trPr>
          <w:trHeight w:val="288"/>
        </w:trPr>
        <w:tc>
          <w:tcPr>
            <w:tcW w:w="1474" w:type="dxa"/>
            <w:tcBorders>
              <w:tl2br w:val="nil"/>
              <w:tr2bl w:val="nil"/>
            </w:tcBorders>
            <w:noWrap/>
            <w:vAlign w:val="center"/>
          </w:tcPr>
          <w:p w14:paraId="55D23DAF" w14:textId="3567D4CA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16:45-18:15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noWrap/>
            <w:vAlign w:val="center"/>
          </w:tcPr>
          <w:p w14:paraId="7D954267" w14:textId="6B5B1BA7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dr Łukasz Rosicki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noWrap/>
            <w:vAlign w:val="center"/>
          </w:tcPr>
          <w:p w14:paraId="622175D5" w14:textId="2140C071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Systemy wyszukiwania informacji</w:t>
            </w:r>
          </w:p>
        </w:tc>
        <w:tc>
          <w:tcPr>
            <w:tcW w:w="1498" w:type="dxa"/>
            <w:tcBorders>
              <w:tl2br w:val="nil"/>
              <w:tr2bl w:val="nil"/>
            </w:tcBorders>
            <w:noWrap/>
            <w:vAlign w:val="center"/>
          </w:tcPr>
          <w:p w14:paraId="38B2555B" w14:textId="4C2382BF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826" w:type="dxa"/>
            <w:tcBorders>
              <w:tl2br w:val="nil"/>
              <w:tr2bl w:val="nil"/>
            </w:tcBorders>
            <w:noWrap/>
            <w:vAlign w:val="center"/>
          </w:tcPr>
          <w:p w14:paraId="2C8149E5" w14:textId="095BAF1C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tl2br w:val="nil"/>
              <w:tr2bl w:val="nil"/>
            </w:tcBorders>
            <w:noWrap/>
            <w:vAlign w:val="center"/>
          </w:tcPr>
          <w:p w14:paraId="76FC94C1" w14:textId="1D5970DC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tl2br w:val="nil"/>
              <w:tr2bl w:val="nil"/>
            </w:tcBorders>
            <w:noWrap/>
            <w:vAlign w:val="center"/>
          </w:tcPr>
          <w:p w14:paraId="52E3A3A7" w14:textId="0B4B576E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10h(5x2h) 06.11, 13.11, 20.11, 27.11, 04.12, </w:t>
            </w:r>
          </w:p>
        </w:tc>
      </w:tr>
      <w:tr w:rsidR="00B04B80" w:rsidRPr="00256D8F" w14:paraId="79DD79EE" w14:textId="77777777" w:rsidTr="000B49F4">
        <w:trPr>
          <w:trHeight w:val="288"/>
        </w:trPr>
        <w:tc>
          <w:tcPr>
            <w:tcW w:w="1474" w:type="dxa"/>
            <w:tcBorders>
              <w:tl2br w:val="nil"/>
              <w:tr2bl w:val="nil"/>
            </w:tcBorders>
            <w:noWrap/>
            <w:vAlign w:val="center"/>
          </w:tcPr>
          <w:p w14:paraId="6B29AC71" w14:textId="6465D094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18:30-20:00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noWrap/>
            <w:vAlign w:val="center"/>
          </w:tcPr>
          <w:p w14:paraId="38C95E5E" w14:textId="30FFB1C2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Lidia Krawczyk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noWrap/>
            <w:vAlign w:val="center"/>
          </w:tcPr>
          <w:p w14:paraId="2036049B" w14:textId="5C5319D8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Wizualizacja informacji</w:t>
            </w:r>
          </w:p>
        </w:tc>
        <w:tc>
          <w:tcPr>
            <w:tcW w:w="1498" w:type="dxa"/>
            <w:tcBorders>
              <w:tl2br w:val="nil"/>
              <w:tr2bl w:val="nil"/>
            </w:tcBorders>
            <w:noWrap/>
            <w:vAlign w:val="center"/>
          </w:tcPr>
          <w:p w14:paraId="535B7A96" w14:textId="7B136069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826" w:type="dxa"/>
            <w:tcBorders>
              <w:tl2br w:val="nil"/>
              <w:tr2bl w:val="nil"/>
            </w:tcBorders>
            <w:noWrap/>
            <w:vAlign w:val="center"/>
          </w:tcPr>
          <w:p w14:paraId="777AA2E2" w14:textId="3166A065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tl2br w:val="nil"/>
              <w:tr2bl w:val="nil"/>
            </w:tcBorders>
            <w:noWrap/>
            <w:vAlign w:val="center"/>
          </w:tcPr>
          <w:p w14:paraId="36C7A280" w14:textId="49240D18" w:rsidR="00B04B80" w:rsidRPr="0029479B" w:rsidRDefault="00B04B80" w:rsidP="00B04B80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tl2br w:val="nil"/>
              <w:tr2bl w:val="nil"/>
            </w:tcBorders>
            <w:noWrap/>
            <w:vAlign w:val="center"/>
          </w:tcPr>
          <w:p w14:paraId="23B1DFA5" w14:textId="071739B9" w:rsidR="00B04B80" w:rsidRPr="0029479B" w:rsidRDefault="00B04B80" w:rsidP="00B04B80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10 godz. (5x2godz): 2.10, 9.10, 16.10, 23.10, 30.10</w:t>
            </w:r>
          </w:p>
        </w:tc>
      </w:tr>
    </w:tbl>
    <w:p w14:paraId="0760E497" w14:textId="77777777" w:rsidR="00D40F41" w:rsidRDefault="00D40F41" w:rsidP="00162DB7"/>
    <w:sectPr w:rsidR="00D40F41" w:rsidSect="00545D8E">
      <w:headerReference w:type="default" r:id="rId6"/>
      <w:pgSz w:w="16838" w:h="11906" w:orient="landscape" w:code="9"/>
      <w:pgMar w:top="1701" w:right="284" w:bottom="284" w:left="28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EEFD4B" w14:textId="77777777" w:rsidR="005C40CA" w:rsidRDefault="005C40CA" w:rsidP="00545D8E">
      <w:pPr>
        <w:spacing w:after="0" w:line="240" w:lineRule="auto"/>
      </w:pPr>
      <w:r>
        <w:separator/>
      </w:r>
    </w:p>
  </w:endnote>
  <w:endnote w:type="continuationSeparator" w:id="0">
    <w:p w14:paraId="0F0F9903" w14:textId="77777777" w:rsidR="005C40CA" w:rsidRDefault="005C40CA" w:rsidP="00545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Black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9171A4" w14:textId="77777777" w:rsidR="005C40CA" w:rsidRDefault="005C40CA" w:rsidP="00545D8E">
      <w:pPr>
        <w:spacing w:after="0" w:line="240" w:lineRule="auto"/>
      </w:pPr>
      <w:r>
        <w:separator/>
      </w:r>
    </w:p>
  </w:footnote>
  <w:footnote w:type="continuationSeparator" w:id="0">
    <w:p w14:paraId="524651CA" w14:textId="77777777" w:rsidR="005C40CA" w:rsidRDefault="005C40CA" w:rsidP="00545D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747BE7" w14:textId="77777777" w:rsidR="00545D8E" w:rsidRPr="00545D8E" w:rsidRDefault="00545D8E" w:rsidP="00545D8E">
    <w:r>
      <w:rPr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166B4FF9" wp14:editId="2DE7C07D">
              <wp:simplePos x="0" y="0"/>
              <wp:positionH relativeFrom="margin">
                <wp:posOffset>2540</wp:posOffset>
              </wp:positionH>
              <wp:positionV relativeFrom="paragraph">
                <wp:posOffset>2540</wp:posOffset>
              </wp:positionV>
              <wp:extent cx="10284460" cy="784800"/>
              <wp:effectExtent l="0" t="0" r="2540" b="0"/>
              <wp:wrapNone/>
              <wp:docPr id="397840604" name="Pole tekstow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4460" cy="78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45ECEC3" w14:textId="77777777" w:rsidR="00C95B9D" w:rsidRPr="00C95B9D" w:rsidRDefault="00C95B9D" w:rsidP="00C95B9D">
                          <w:pPr>
                            <w:jc w:val="center"/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</w:pPr>
                          <w:r w:rsidRPr="00C95B9D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 xml:space="preserve">Harmonogram zajęć III ROKU AI (s. </w:t>
                          </w:r>
                          <w:proofErr w:type="spellStart"/>
                          <w:r w:rsidRPr="00C95B9D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stacj</w:t>
                          </w:r>
                          <w:proofErr w:type="spellEnd"/>
                          <w:r w:rsidRPr="00C95B9D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.)</w:t>
                          </w:r>
                        </w:p>
                        <w:p w14:paraId="3716C93E" w14:textId="34F7D705" w:rsidR="00545D8E" w:rsidRPr="00C94615" w:rsidRDefault="00C95B9D" w:rsidP="00C95B9D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 w:rsidRPr="00C95B9D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sem</w:t>
                          </w:r>
                          <w:proofErr w:type="spellEnd"/>
                          <w:r w:rsidRPr="00C95B9D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 xml:space="preserve">. </w:t>
                          </w:r>
                          <w:r w:rsidR="00B04B80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zimowy</w:t>
                          </w:r>
                          <w:r w:rsidRPr="00C95B9D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 xml:space="preserve"> roku akademickiego 202</w:t>
                          </w:r>
                          <w:r w:rsidR="00B04B80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6</w:t>
                          </w:r>
                          <w:r w:rsidRPr="00C95B9D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/202</w:t>
                          </w:r>
                          <w:r w:rsidR="00B04B80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6B4FF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.2pt;margin-top:.2pt;width:809.8pt;height:61.8pt;z-index:2516572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" fillcolor="white [3201]" stroked="f" strokeweight=".5pt">
              <v:textbox>
                <w:txbxContent>
                  <w:p w14:paraId="345ECEC3" w14:textId="77777777" w:rsidR="00C95B9D" w:rsidRPr="00C95B9D" w:rsidRDefault="00C95B9D" w:rsidP="00C95B9D">
                    <w:pPr>
                      <w:jc w:val="center"/>
                      <w:rPr>
                        <w:rFonts w:ascii="Aptos Black" w:hAnsi="Aptos Black"/>
                        <w:sz w:val="28"/>
                        <w:szCs w:val="28"/>
                      </w:rPr>
                    </w:pPr>
                    <w:r w:rsidRPr="00C95B9D">
                      <w:rPr>
                        <w:rFonts w:ascii="Aptos Black" w:hAnsi="Aptos Black"/>
                        <w:sz w:val="28"/>
                        <w:szCs w:val="28"/>
                      </w:rPr>
                      <w:t xml:space="preserve">Harmonogram zajęć III ROKU AI (s. </w:t>
                    </w:r>
                    <w:proofErr w:type="spellStart"/>
                    <w:r w:rsidRPr="00C95B9D">
                      <w:rPr>
                        <w:rFonts w:ascii="Aptos Black" w:hAnsi="Aptos Black"/>
                        <w:sz w:val="28"/>
                        <w:szCs w:val="28"/>
                      </w:rPr>
                      <w:t>stacj</w:t>
                    </w:r>
                    <w:proofErr w:type="spellEnd"/>
                    <w:r w:rsidRPr="00C95B9D">
                      <w:rPr>
                        <w:rFonts w:ascii="Aptos Black" w:hAnsi="Aptos Black"/>
                        <w:sz w:val="28"/>
                        <w:szCs w:val="28"/>
                      </w:rPr>
                      <w:t>.)</w:t>
                    </w:r>
                  </w:p>
                  <w:p w14:paraId="3716C93E" w14:textId="34F7D705" w:rsidR="00545D8E" w:rsidRPr="00C94615" w:rsidRDefault="00C95B9D" w:rsidP="00C95B9D">
                    <w:pPr>
                      <w:jc w:val="center"/>
                      <w:rPr>
                        <w:sz w:val="20"/>
                        <w:szCs w:val="20"/>
                      </w:rPr>
                    </w:pPr>
                    <w:proofErr w:type="spellStart"/>
                    <w:r w:rsidRPr="00C95B9D">
                      <w:rPr>
                        <w:rFonts w:ascii="Aptos Black" w:hAnsi="Aptos Black"/>
                        <w:sz w:val="28"/>
                        <w:szCs w:val="28"/>
                      </w:rPr>
                      <w:t>sem</w:t>
                    </w:r>
                    <w:proofErr w:type="spellEnd"/>
                    <w:r w:rsidRPr="00C95B9D">
                      <w:rPr>
                        <w:rFonts w:ascii="Aptos Black" w:hAnsi="Aptos Black"/>
                        <w:sz w:val="28"/>
                        <w:szCs w:val="28"/>
                      </w:rPr>
                      <w:t xml:space="preserve">. </w:t>
                    </w:r>
                    <w:r w:rsidR="00B04B80">
                      <w:rPr>
                        <w:rFonts w:ascii="Aptos Black" w:hAnsi="Aptos Black"/>
                        <w:sz w:val="28"/>
                        <w:szCs w:val="28"/>
                      </w:rPr>
                      <w:t>zimowy</w:t>
                    </w:r>
                    <w:r w:rsidRPr="00C95B9D">
                      <w:rPr>
                        <w:rFonts w:ascii="Aptos Black" w:hAnsi="Aptos Black"/>
                        <w:sz w:val="28"/>
                        <w:szCs w:val="28"/>
                      </w:rPr>
                      <w:t xml:space="preserve"> roku akademickiego 202</w:t>
                    </w:r>
                    <w:r w:rsidR="00B04B80">
                      <w:rPr>
                        <w:rFonts w:ascii="Aptos Black" w:hAnsi="Aptos Black"/>
                        <w:sz w:val="28"/>
                        <w:szCs w:val="28"/>
                      </w:rPr>
                      <w:t>6</w:t>
                    </w:r>
                    <w:r w:rsidRPr="00C95B9D">
                      <w:rPr>
                        <w:rFonts w:ascii="Aptos Black" w:hAnsi="Aptos Black"/>
                        <w:sz w:val="28"/>
                        <w:szCs w:val="28"/>
                      </w:rPr>
                      <w:t>/202</w:t>
                    </w:r>
                    <w:r w:rsidR="00B04B80">
                      <w:rPr>
                        <w:rFonts w:ascii="Aptos Black" w:hAnsi="Aptos Black"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2ED04002" wp14:editId="06345E97">
          <wp:simplePos x="0" y="0"/>
          <wp:positionH relativeFrom="margin">
            <wp:align>left</wp:align>
          </wp:positionH>
          <wp:positionV relativeFrom="paragraph">
            <wp:posOffset>2540</wp:posOffset>
          </wp:positionV>
          <wp:extent cx="828000" cy="828000"/>
          <wp:effectExtent l="0" t="0" r="0" b="0"/>
          <wp:wrapSquare wrapText="bothSides"/>
          <wp:docPr id="1811091185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1091185" name="Grafika 181109118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0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mirrorMargin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B9D"/>
    <w:rsid w:val="000E10F1"/>
    <w:rsid w:val="00117DCF"/>
    <w:rsid w:val="001511C6"/>
    <w:rsid w:val="00162DB7"/>
    <w:rsid w:val="002B2362"/>
    <w:rsid w:val="00396EDE"/>
    <w:rsid w:val="003E6518"/>
    <w:rsid w:val="00545D8E"/>
    <w:rsid w:val="005C40CA"/>
    <w:rsid w:val="00661AAB"/>
    <w:rsid w:val="008772D6"/>
    <w:rsid w:val="00902BCE"/>
    <w:rsid w:val="00A024CB"/>
    <w:rsid w:val="00A36F2B"/>
    <w:rsid w:val="00B04B80"/>
    <w:rsid w:val="00BF6C45"/>
    <w:rsid w:val="00C94615"/>
    <w:rsid w:val="00C95B9D"/>
    <w:rsid w:val="00D40F41"/>
    <w:rsid w:val="00E83FE8"/>
    <w:rsid w:val="00EC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FCA6DA"/>
  <w15:chartTrackingRefBased/>
  <w15:docId w15:val="{BD2DF9F0-4D5C-4312-9427-E997D2A28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Theme="minorHAnsi" w:hAnsi="Aptos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5B9D"/>
    <w:rPr>
      <w:rFonts w:asciiTheme="minorHAnsi" w:eastAsiaTheme="minorEastAsia" w:hAnsiTheme="minorHAns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7DCF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17DC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17DCF"/>
    <w:pPr>
      <w:keepNext/>
      <w:keepLines/>
      <w:spacing w:before="120" w:after="120"/>
      <w:outlineLvl w:val="2"/>
    </w:pPr>
    <w:rPr>
      <w:rFonts w:asciiTheme="majorHAnsi" w:eastAsiaTheme="majorEastAsia" w:hAnsiTheme="majorHAnsi" w:cstheme="majorBidi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17DCF"/>
    <w:pPr>
      <w:keepNext/>
      <w:keepLines/>
      <w:spacing w:before="120" w:after="120"/>
      <w:outlineLvl w:val="3"/>
    </w:pPr>
    <w:rPr>
      <w:rFonts w:asciiTheme="majorHAnsi" w:eastAsiaTheme="majorEastAsia" w:hAnsiTheme="majorHAnsi" w:cstheme="majorBidi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17DCF"/>
    <w:pPr>
      <w:keepNext/>
      <w:keepLines/>
      <w:spacing w:before="120" w:after="120"/>
      <w:outlineLvl w:val="4"/>
    </w:pPr>
    <w:rPr>
      <w:rFonts w:asciiTheme="majorHAnsi" w:eastAsiaTheme="majorEastAsia" w:hAnsiTheme="majorHAnsi" w:cstheme="majorBidi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5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5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5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5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7DCF"/>
    <w:rPr>
      <w:rFonts w:asciiTheme="majorHAnsi" w:eastAsiaTheme="majorEastAsia" w:hAnsiTheme="majorHAnsi" w:cstheme="majorBidi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117DCF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17DCF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117DCF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117DCF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10"/>
    <w:qFormat/>
    <w:rsid w:val="00117DC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17D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5D8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5D8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5D8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5D8E"/>
    <w:rPr>
      <w:rFonts w:asciiTheme="minorHAnsi" w:eastAsiaTheme="majorEastAsia" w:hAnsiTheme="minorHAnsi" w:cstheme="majorBidi"/>
      <w:color w:val="272727" w:themeColor="text1" w:themeTint="D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5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45D8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5D8E"/>
    <w:pPr>
      <w:spacing w:before="160"/>
      <w:jc w:val="center"/>
    </w:pPr>
    <w:rPr>
      <w:rFonts w:ascii="Aptos" w:eastAsiaTheme="minorHAnsi" w:hAnsi="Aptos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45D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5D8E"/>
    <w:pPr>
      <w:ind w:left="720"/>
      <w:contextualSpacing/>
    </w:pPr>
    <w:rPr>
      <w:rFonts w:ascii="Aptos" w:eastAsiaTheme="minorHAnsi" w:hAnsi="Aptos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45D8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5D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Aptos" w:eastAsiaTheme="minorHAnsi" w:hAnsi="Aptos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5D8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5D8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45D8E"/>
    <w:pPr>
      <w:tabs>
        <w:tab w:val="center" w:pos="4536"/>
        <w:tab w:val="right" w:pos="9072"/>
      </w:tabs>
      <w:spacing w:after="0" w:line="240" w:lineRule="auto"/>
    </w:pPr>
    <w:rPr>
      <w:rFonts w:ascii="Aptos" w:eastAsiaTheme="minorHAnsi" w:hAnsi="Aptos"/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45D8E"/>
  </w:style>
  <w:style w:type="paragraph" w:styleId="Stopka">
    <w:name w:val="footer"/>
    <w:basedOn w:val="Normalny"/>
    <w:link w:val="StopkaZnak"/>
    <w:uiPriority w:val="99"/>
    <w:unhideWhenUsed/>
    <w:rsid w:val="00545D8E"/>
    <w:pPr>
      <w:tabs>
        <w:tab w:val="center" w:pos="4536"/>
        <w:tab w:val="right" w:pos="9072"/>
      </w:tabs>
      <w:spacing w:after="0" w:line="240" w:lineRule="auto"/>
    </w:pPr>
    <w:rPr>
      <w:rFonts w:ascii="Aptos" w:eastAsiaTheme="minorHAnsi" w:hAnsi="Aptos"/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45D8E"/>
  </w:style>
  <w:style w:type="table" w:styleId="Tabela-Siatka">
    <w:name w:val="Table Grid"/>
    <w:basedOn w:val="Standardowy"/>
    <w:uiPriority w:val="39"/>
    <w:rsid w:val="00902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902B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6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ndr\OneDrive\Dokumenty\Niestandardowe%20szablony%20pakietu%20Office\Harmonogram%20stacjonarnych-2024-25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C:\Users\pandr\OneDrive\Dokumenty\Niestandardowe szablony pakietu Office\Harmonogram stacjonarnych-2024-25.dotx</Template>
  <TotalTime>5</TotalTime>
  <Pages>2</Pages>
  <Words>406</Words>
  <Characters>2545</Characters>
  <Application>Microsoft Office Word</Application>
  <DocSecurity>0</DocSecurity>
  <Lines>181</Lines>
  <Paragraphs>147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Andrusiewicz</dc:creator>
  <cp:keywords/>
  <dc:description/>
  <cp:lastModifiedBy>Kinga Kaziszko</cp:lastModifiedBy>
  <cp:revision>4</cp:revision>
  <dcterms:created xsi:type="dcterms:W3CDTF">2026-02-05T12:01:00Z</dcterms:created>
  <dcterms:modified xsi:type="dcterms:W3CDTF">2026-10-10T21:10:00Z</dcterms:modified>
</cp:coreProperties>
</file>