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7"/>
        <w:gridCol w:w="1304"/>
        <w:gridCol w:w="4819"/>
      </w:tblGrid>
      <w:tr w:rsidR="0001516E" w:rsidRPr="00256D8F" w14:paraId="27CC176F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52556F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A43A2B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588254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8C9860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6BE55C5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EED3790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7976B7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01516E" w:rsidRPr="00256D8F" w14:paraId="67CC760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BABC5B4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71663C" w:rsidRPr="00256D8F" w14:paraId="3F9DD361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DA1E54" w14:textId="7A289D2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CA402D" w14:textId="1CBA046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D0CD902" w14:textId="6F779B89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Książka - design, produkcja, rynek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EE19AF" w14:textId="63A00FC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5C476E" w14:textId="7EE015B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2D46B6" w14:textId="4ABE7F53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FEA8C8" w14:textId="46B5B32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(10×2 godz.): 5.10,12.10, 19.10, 26.10, 09.11, 16.11, 23.11, 04.01, 11.01, 18.01</w:t>
            </w:r>
          </w:p>
        </w:tc>
      </w:tr>
      <w:tr w:rsidR="0071663C" w:rsidRPr="00256D8F" w14:paraId="6D5A0F8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C2F819" w14:textId="718F6B4E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6B491F9" w14:textId="7C078792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prof. dr hab. Grażyna WRONA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50F4D2" w14:textId="4A0A22B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Medioznawstwo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CCDD54" w14:textId="1851361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53AC78" w14:textId="42344D3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0C3FFA" w14:textId="753E713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FF1F22" w14:textId="17B0FCE6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(10×2 godz.): 12.10, 19.10, 26.10, 09.11, 16.11, 23.11, 30.11, 07.12, 14.12, 04.01</w:t>
            </w:r>
          </w:p>
        </w:tc>
      </w:tr>
      <w:tr w:rsidR="0071663C" w:rsidRPr="00256D8F" w14:paraId="5A3DCC1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118B86" w14:textId="4571AA1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226E6B" w14:textId="3FAD106A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F2D770" w14:textId="6E68A9E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Książka - design, produkcja, rynek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3FB1FC" w14:textId="722ECA5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9C09A2" w14:textId="62A37464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2A53B6" w14:textId="4141718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6DA2802" w14:textId="513DCC52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(10×2 godz.): 5.10,12.10, 19.10, 26.10, 09.11, 16.11, 23.11, 04.01, 11.01, 18.01</w:t>
            </w:r>
          </w:p>
        </w:tc>
      </w:tr>
      <w:tr w:rsidR="0071663C" w:rsidRPr="00256D8F" w14:paraId="788291F5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CB4F66" w14:textId="4B6EB71A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B1A2A6" w14:textId="6A428EB3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prof. dr hab. Grażyna WRONA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B95C53" w14:textId="65080D5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Medioznawstwo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17A177" w14:textId="33DD42F8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9A0662" w14:textId="39B9519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F3A143" w14:textId="2A26FFF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7E6201" w14:textId="5D18D49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(10×2 godz.): 12.10, 19.10, 26.10, 09.11, 16.11, 23.11, 30.11, 07.12, 14.12, 04.01</w:t>
            </w:r>
          </w:p>
        </w:tc>
      </w:tr>
      <w:tr w:rsidR="0001516E" w:rsidRPr="00256D8F" w14:paraId="55DF08A4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631C75C6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71663C" w:rsidRPr="00256D8F" w14:paraId="3393AF4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85B6201" w14:textId="6EF03B8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CBA5D2" w14:textId="7A9AB33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3A51A84" w14:textId="21B67590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</w:rPr>
              <w:t>infosfery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F720C1" w14:textId="09F8E37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B06E0B" w14:textId="48E444E4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97A8558" w14:textId="7470FC15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5A69A4" w14:textId="2DFFA482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12 godz. (3x4h): 05.01,12.01, 19.01</w:t>
            </w:r>
          </w:p>
        </w:tc>
      </w:tr>
      <w:tr w:rsidR="0071663C" w:rsidRPr="00256D8F" w14:paraId="7BEB880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EFE09B" w14:textId="78B39D4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885906" w14:textId="7FC989A6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CC164C" w14:textId="6BB572B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Historia informacji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80104A" w14:textId="0F22767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FDC6F0" w14:textId="3AE94C83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C5E026" w14:textId="7BD638B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834C80D" w14:textId="2D9D29B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24.11, 01.12, 08.12, 15.12, 22.12</w:t>
            </w:r>
          </w:p>
        </w:tc>
      </w:tr>
      <w:tr w:rsidR="0071663C" w:rsidRPr="00256D8F" w14:paraId="320B76E2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CEE85D" w14:textId="3B819355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DB4EDA9" w14:textId="50122C6F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0E36DF" w14:textId="74029D2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Historia informacji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5BF7FA" w14:textId="42C309CE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8453265" w14:textId="16AF8C9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AB4134" w14:textId="721F201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F1530A" w14:textId="34D2A8D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24.11, 01.12, 08.12, 15.12, 5.01</w:t>
            </w:r>
          </w:p>
        </w:tc>
      </w:tr>
      <w:tr w:rsidR="0071663C" w:rsidRPr="00256D8F" w14:paraId="2C14BDB6" w14:textId="77777777" w:rsidTr="00946A9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FD4BD4F" w14:textId="10A3181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16:45-20:00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F6F6347" w14:textId="5BE1079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F408410" w14:textId="62ED441C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Nauka o informacji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91761E1" w14:textId="435AC39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112EF8C" w14:textId="0C0EFE8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E7C9C8A" w14:textId="364860F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MS </w:t>
            </w:r>
            <w:proofErr w:type="spellStart"/>
            <w:r>
              <w:rPr>
                <w:rFonts w:ascii="Calibri" w:hAnsi="Calibri" w:cs="Calibri"/>
                <w:color w:val="000000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</w:tcPr>
          <w:p w14:paraId="5D8E02F8" w14:textId="11BD5D65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15 godz. (3x4godz + 3 </w:t>
            </w:r>
            <w:proofErr w:type="spellStart"/>
            <w:r>
              <w:rPr>
                <w:rFonts w:ascii="Calibri" w:hAnsi="Calibri" w:cs="Calibri"/>
                <w:color w:val="000000"/>
              </w:rPr>
              <w:t>godz</w:t>
            </w:r>
            <w:proofErr w:type="spellEnd"/>
            <w:r>
              <w:rPr>
                <w:rFonts w:ascii="Calibri" w:hAnsi="Calibri" w:cs="Calibri"/>
                <w:color w:val="000000"/>
              </w:rPr>
              <w:t>): 24.11, 1.12, 8.12, 15.12 (16:45-19:15)</w:t>
            </w:r>
          </w:p>
        </w:tc>
      </w:tr>
      <w:tr w:rsidR="0071663C" w:rsidRPr="00256D8F" w14:paraId="74F76F32" w14:textId="77777777" w:rsidTr="00946A9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DC842E" w14:textId="3598774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16:45-20:00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C7CEE0" w14:textId="711346F5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6582C16" w14:textId="1A07350A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Nauka o informacji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A0111F" w14:textId="57C045E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ABDB6E3" w14:textId="5D24133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1E2093" w14:textId="5CD3EE86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MS </w:t>
            </w:r>
            <w:proofErr w:type="spellStart"/>
            <w:r>
              <w:rPr>
                <w:rFonts w:ascii="Calibri" w:hAnsi="Calibri" w:cs="Calibri"/>
                <w:color w:val="000000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1DD44F6B" w14:textId="440B798D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15 godz. (3x4godz + 3 godz.): 22.12, 5.01, 12.01, 19.01 (16:45-19:15)</w:t>
            </w:r>
          </w:p>
        </w:tc>
      </w:tr>
      <w:tr w:rsidR="0001516E" w:rsidRPr="00256D8F" w14:paraId="4D29DAF9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371BB43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71663C" w:rsidRPr="00256D8F" w14:paraId="7ECF931B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9C24FEE" w14:textId="2F0CA24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8156A0" w14:textId="2A8B95F9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000000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E4E097" w14:textId="0D01417A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Metadane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88B7A0" w14:textId="30571F6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F96CDD" w14:textId="0E77D1E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D217F4" w14:textId="4E5CE87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EDB1ED" w14:textId="5519C04B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10 godz. (5x2godz.): 21.10, 28.10, 4.11, 18.11, 25.11</w:t>
            </w:r>
          </w:p>
        </w:tc>
      </w:tr>
      <w:tr w:rsidR="0071663C" w:rsidRPr="00256D8F" w14:paraId="6FF16BED" w14:textId="77777777" w:rsidTr="006E020A">
        <w:trPr>
          <w:trHeight w:val="276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4B73FB" w14:textId="1AB0B2FA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AD6A14" w14:textId="263467F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CB71E3" w14:textId="57A8BC4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Metadane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DCC53D" w14:textId="78ED54D3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387A2B4" w14:textId="6D9F8F6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79C2A8" w14:textId="43C08F6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2D9D1F" w14:textId="144F4E39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15 godz. (3x4godz. + 3 godz.) 9.12, 16.12, </w:t>
            </w:r>
            <w:proofErr w:type="gramStart"/>
            <w:r>
              <w:rPr>
                <w:rFonts w:ascii="Arial" w:hAnsi="Arial" w:cs="Arial"/>
                <w:color w:val="1F1F1F"/>
              </w:rPr>
              <w:t>13.01 ,</w:t>
            </w:r>
            <w:proofErr w:type="gramEnd"/>
            <w:r>
              <w:rPr>
                <w:rFonts w:ascii="Arial" w:hAnsi="Arial" w:cs="Arial"/>
                <w:color w:val="1F1F1F"/>
              </w:rPr>
              <w:t xml:space="preserve"> 20.01(8:00-10:30)</w:t>
            </w:r>
          </w:p>
        </w:tc>
      </w:tr>
      <w:tr w:rsidR="0071663C" w:rsidRPr="00256D8F" w14:paraId="4489491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C64FBF" w14:textId="48C2CD4A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EE148D" w14:textId="681F74D9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prof. dr hab. Grażyna WRONA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97279C" w14:textId="3F052E76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Medioznawstwo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2D762F6" w14:textId="1F6AA0E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FC68A9" w14:textId="685D606A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47E773" w14:textId="3D6E684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86E844" w14:textId="5ADAB5DF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21.10, 28.10, 04.11, 18.11, 25.11</w:t>
            </w:r>
          </w:p>
        </w:tc>
      </w:tr>
      <w:tr w:rsidR="0071663C" w:rsidRPr="00256D8F" w14:paraId="1E2A185F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CA6C2BF" w14:textId="13801D15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489E357" w14:textId="34E865C7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Podsiadło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8E36528" w14:textId="52955125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Teoria komunikacji wizualnej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6ACA698" w14:textId="4556C7B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w. 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87FE0D2" w14:textId="2D38981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E0BCB2" w14:textId="6F2E7CD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4B3BB6D" w14:textId="65776A6A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(5x2godz.): 7.10, 21.10, 28.10, 4.11, 18.11</w:t>
            </w:r>
          </w:p>
        </w:tc>
      </w:tr>
      <w:tr w:rsidR="0071663C" w:rsidRPr="00256D8F" w14:paraId="234F25B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EBAC2A6" w14:textId="313A548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DCA4CDE" w14:textId="25C987BA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4F3D683" w14:textId="3F68A56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Metadane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9792EB8" w14:textId="2C9DB75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901F521" w14:textId="39900995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B25B3E1" w14:textId="65CC65B4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0727DC0" w14:textId="6D669CA7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(3x4godz. + 3 godz.) 9.12, 16.12, 13.01, 20.01 (10:30-13:00)</w:t>
            </w:r>
          </w:p>
        </w:tc>
      </w:tr>
      <w:tr w:rsidR="0071663C" w:rsidRPr="00256D8F" w14:paraId="1A1D8F5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EF7E681" w14:textId="1494B2F3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752C911" w14:textId="27A1C68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DF861B8" w14:textId="044B0ADC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Dokumenty cyfrowe w administracji i biznesie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C9DA29" w14:textId="4DEC4228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6C33C93" w14:textId="7BB2E71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AF79989" w14:textId="1959945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7C9F734" w14:textId="1C9D704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07.10, 21.10, 28.10, 04.11, 18.11, 25.11, 02.12, 09.12 (1h, 15:00-15:45)</w:t>
            </w:r>
          </w:p>
        </w:tc>
      </w:tr>
      <w:tr w:rsidR="0071663C" w:rsidRPr="00256D8F" w14:paraId="6FA9BB3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C64076" w14:textId="0DA5BA5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A3DCCA" w14:textId="3EA685AD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59F6C4" w14:textId="16A1A05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Dokumenty cyfrowe w administracji i biznesie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5C9EB0" w14:textId="2AFFF54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408579" w14:textId="1710F70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4D745D" w14:textId="12319A8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75BB92" w14:textId="3CB2524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07.10, 21.10, 28.10, 04.11, 18.11, 25.11, 02.12, 09.12 (1h 15:45-16:30)</w:t>
            </w:r>
          </w:p>
        </w:tc>
      </w:tr>
      <w:tr w:rsidR="0001516E" w:rsidRPr="00256D8F" w14:paraId="6D53F084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D7F079D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71663C" w:rsidRPr="00256D8F" w14:paraId="0639A3A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3EFA07" w14:textId="2E9C4AA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0AC4F9" w14:textId="24B4A2EF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33438C" w14:textId="3C167220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Historia informacji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B32974" w14:textId="5D5ED36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4A0794" w14:textId="16F82B1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AI/I/I+ZIP/I/I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3119AB2" w14:textId="08E1BB8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5688817" w14:textId="544FF152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 08.10, 15.10, 22.10, 29.10, 5.11</w:t>
            </w:r>
          </w:p>
        </w:tc>
      </w:tr>
      <w:tr w:rsidR="0071663C" w:rsidRPr="00256D8F" w14:paraId="338EE68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47706A" w14:textId="38B0798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B0884C" w14:textId="1608D66B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000000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6993C5" w14:textId="3446C6A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</w:rPr>
              <w:t>infosfery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569CF9" w14:textId="42577378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D0BCF9" w14:textId="7A5CF89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EE5EFE" w14:textId="59097B51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BF1B80" w14:textId="57720D6F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3godz. (2h+1h): 19.11, 03.12 (8:45-9:30) </w:t>
            </w:r>
          </w:p>
        </w:tc>
      </w:tr>
      <w:tr w:rsidR="0071663C" w:rsidRPr="00256D8F" w14:paraId="2E9A2CF2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C2F7C2D" w14:textId="63DAC37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BB92BB" w14:textId="0EE59CB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F8D53D" w14:textId="79E8C7E8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Komunikacja społeczna i medialna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19860A" w14:textId="1EBC742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37F14A" w14:textId="0EC0C19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 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230A4E9" w14:textId="3E0CE7F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33503E" w14:textId="12D3052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+ 1 godz.): 12.11, 19.11, 26.11, 3.12, 10.12, 17.12, 7.01, 14.01 (9:45-10:30)</w:t>
            </w:r>
          </w:p>
        </w:tc>
      </w:tr>
      <w:tr w:rsidR="0071663C" w:rsidRPr="00256D8F" w14:paraId="6D395131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BB1242" w14:textId="29C8899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B85FB9" w14:textId="4BA8B96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Andrzej Rams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3CE57D" w14:textId="14D4445D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Fotoedycja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3CEFD7" w14:textId="38E4083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C9C639" w14:textId="7408B14F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 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C65E9C" w14:textId="34098E3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2861B7" w14:textId="1150F2F6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+ 1godz.): 8.10, 15.10, 22.10, 29.10, 12.11, 19.11, 26.11, 3.12 (11:30-12:15)</w:t>
            </w:r>
          </w:p>
        </w:tc>
      </w:tr>
      <w:tr w:rsidR="0071663C" w:rsidRPr="00256D8F" w14:paraId="47D4BD87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25BE614" w14:textId="698570A7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A963F05" w14:textId="3F3F93BB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Andrzej Rams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0FC6DAD" w14:textId="05133757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Fotoedycja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F083B92" w14:textId="4D3EC63E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9E232F2" w14:textId="7C4816D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5C93EC3" w14:textId="74A1C3B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479984F" w14:textId="7CDD7254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+ 1godz.): 8.10, 15.10, 22.10, 29.10, 12.11, 19.11, 26.11, 3.12 (12:15-13:00)</w:t>
            </w:r>
          </w:p>
        </w:tc>
      </w:tr>
      <w:tr w:rsidR="0071663C" w:rsidRPr="00256D8F" w14:paraId="3D9E6875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CA256EE" w14:textId="56780BA8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AEDC572" w14:textId="566411B5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EBC9036" w14:textId="58083940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Komunikacja społeczna i medialna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2F553BD" w14:textId="4E8926B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89A57B2" w14:textId="7E9E10F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4231FEE" w14:textId="10FEBF1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8CC641" w14:textId="17F473C0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15 godz. (7x2godz. + 1 godz.): 5.11 (16:45-17:30), 12.11, 19.11, 26.11, 3.12, 10.12, 17.12, 7.01 </w:t>
            </w:r>
          </w:p>
        </w:tc>
      </w:tr>
      <w:tr w:rsidR="0071663C" w:rsidRPr="00256D8F" w14:paraId="434A7031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B901FB8" w14:textId="1809434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31DD66B" w14:textId="36679D71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AB7BB63" w14:textId="400FC1E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Nauka o </w:t>
            </w:r>
            <w:proofErr w:type="gramStart"/>
            <w:r>
              <w:rPr>
                <w:rFonts w:ascii="Arial" w:hAnsi="Arial" w:cs="Arial"/>
                <w:color w:val="1F1F1F"/>
              </w:rPr>
              <w:t>informacji  (</w:t>
            </w:r>
            <w:proofErr w:type="gramEnd"/>
            <w:r>
              <w:rPr>
                <w:rFonts w:ascii="Arial" w:hAnsi="Arial" w:cs="Arial"/>
                <w:color w:val="1F1F1F"/>
              </w:rPr>
              <w:t xml:space="preserve">wykład </w:t>
            </w:r>
            <w:proofErr w:type="spellStart"/>
            <w:r>
              <w:rPr>
                <w:rFonts w:ascii="Arial" w:hAnsi="Arial" w:cs="Arial"/>
                <w:color w:val="1F1F1F"/>
              </w:rPr>
              <w:t>łaczony</w:t>
            </w:r>
            <w:proofErr w:type="spellEnd"/>
            <w:r>
              <w:rPr>
                <w:rFonts w:ascii="Arial" w:hAnsi="Arial" w:cs="Arial"/>
                <w:color w:val="1F1F1F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59C89C0" w14:textId="378FA50C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15D5ADA" w14:textId="1CBB922E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5731758" w14:textId="62E3B9D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B533CA5" w14:textId="555E343E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godz.), 08.10, 15.10, 22.10, 29.10, 5.11</w:t>
            </w:r>
          </w:p>
        </w:tc>
      </w:tr>
      <w:tr w:rsidR="0071663C" w:rsidRPr="00256D8F" w14:paraId="0BD5C46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ECA8FB" w14:textId="1B17E69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41B797A" w14:textId="600EF1E0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10246C" w14:textId="2502BF0C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</w:rPr>
              <w:t>infosfery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521AAD" w14:textId="2EF16C58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D637B7" w14:textId="7C27348B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242B4B" w14:textId="314C9CD9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9D9E7B" w14:textId="5DD166B3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15 godz. (7x2godz +1 </w:t>
            </w:r>
            <w:proofErr w:type="spellStart"/>
            <w:r>
              <w:rPr>
                <w:rFonts w:ascii="Arial" w:hAnsi="Arial" w:cs="Arial"/>
                <w:color w:val="1F1F1F"/>
              </w:rPr>
              <w:t>godz</w:t>
            </w:r>
            <w:proofErr w:type="spellEnd"/>
            <w:r>
              <w:rPr>
                <w:rFonts w:ascii="Arial" w:hAnsi="Arial" w:cs="Arial"/>
                <w:color w:val="1F1F1F"/>
              </w:rPr>
              <w:t>): 19.11, 26.11, 3.12, 10.12, 17.12, 7.01, 14.01, 21.01 (18:30-19:15)</w:t>
            </w:r>
          </w:p>
        </w:tc>
      </w:tr>
      <w:tr w:rsidR="0001516E" w:rsidRPr="00256D8F" w14:paraId="7EC12A07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2DC76AA" w14:textId="77777777" w:rsidR="0001516E" w:rsidRPr="0029479B" w:rsidRDefault="0001516E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71663C" w:rsidRPr="00256D8F" w14:paraId="448DFB5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C5D51CF" w14:textId="132B54F2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31860DF" w14:textId="78A96533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prof.dr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949096C" w14:textId="2AD9782D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[WYKŁAD ŁĄCZONY] Komunikacja społeczna i medialna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1FB8034" w14:textId="10DAB87D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8720A0F" w14:textId="1DB401D0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9F899A6" w14:textId="737A99AE" w:rsidR="0071663C" w:rsidRPr="0029479B" w:rsidRDefault="0071663C" w:rsidP="007166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12B48A1" w14:textId="1A3AFD8D" w:rsidR="0071663C" w:rsidRPr="0029479B" w:rsidRDefault="0071663C" w:rsidP="0071663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/I/I. 15 godz. (7×2 godz. + 1h): 16.10, 23.10, 30.10, 06.11, 13.11, 20.11, 27.11, 04.12 (1h, 09:45–10:30)</w:t>
            </w:r>
          </w:p>
        </w:tc>
      </w:tr>
    </w:tbl>
    <w:p w14:paraId="74CA3E5B" w14:textId="14968949" w:rsidR="00D40F41" w:rsidRDefault="00D40F41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40F02F" w14:textId="77777777" w:rsidR="00A619BD" w:rsidRDefault="00A619BD" w:rsidP="00545D8E">
      <w:pPr>
        <w:spacing w:after="0" w:line="240" w:lineRule="auto"/>
      </w:pPr>
      <w:r>
        <w:separator/>
      </w:r>
    </w:p>
  </w:endnote>
  <w:endnote w:type="continuationSeparator" w:id="0">
    <w:p w14:paraId="555F704E" w14:textId="77777777" w:rsidR="00A619BD" w:rsidRDefault="00A619BD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8C7682" w14:textId="77777777" w:rsidR="00A619BD" w:rsidRDefault="00A619BD" w:rsidP="00545D8E">
      <w:pPr>
        <w:spacing w:after="0" w:line="240" w:lineRule="auto"/>
      </w:pPr>
      <w:r>
        <w:separator/>
      </w:r>
    </w:p>
  </w:footnote>
  <w:footnote w:type="continuationSeparator" w:id="0">
    <w:p w14:paraId="515B03D4" w14:textId="77777777" w:rsidR="00A619BD" w:rsidRDefault="00A619BD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A3666F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4B5B3970" wp14:editId="05B76B3D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C43C71" w14:textId="77777777" w:rsidR="0001516E" w:rsidRPr="0001516E" w:rsidRDefault="0001516E" w:rsidP="0001516E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 ROKU ZIiPC (s. </w:t>
                          </w:r>
                          <w:proofErr w:type="spellStart"/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314CAD0D" w14:textId="46789E33" w:rsidR="00545D8E" w:rsidRPr="00C94615" w:rsidRDefault="0001516E" w:rsidP="0001516E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71663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71663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01516E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71663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5B397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2EC43C71" w14:textId="77777777" w:rsidR="0001516E" w:rsidRPr="0001516E" w:rsidRDefault="0001516E" w:rsidP="0001516E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 ROKU ZIiPC (s. </w:t>
                    </w:r>
                    <w:proofErr w:type="spellStart"/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314CAD0D" w14:textId="46789E33" w:rsidR="00545D8E" w:rsidRPr="00C94615" w:rsidRDefault="0001516E" w:rsidP="0001516E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71663C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71663C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01516E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71663C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899A5B3" wp14:editId="6976BA1D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6E"/>
    <w:rsid w:val="0001516E"/>
    <w:rsid w:val="000E10F1"/>
    <w:rsid w:val="00117DCF"/>
    <w:rsid w:val="001D05E3"/>
    <w:rsid w:val="002B2362"/>
    <w:rsid w:val="00396EDE"/>
    <w:rsid w:val="003E6518"/>
    <w:rsid w:val="004659AF"/>
    <w:rsid w:val="00481BDB"/>
    <w:rsid w:val="004D23FD"/>
    <w:rsid w:val="00545D8E"/>
    <w:rsid w:val="00672591"/>
    <w:rsid w:val="0069775B"/>
    <w:rsid w:val="0071663C"/>
    <w:rsid w:val="008772D6"/>
    <w:rsid w:val="00902BCE"/>
    <w:rsid w:val="00A024CB"/>
    <w:rsid w:val="00A36F2B"/>
    <w:rsid w:val="00A619BD"/>
    <w:rsid w:val="00C94615"/>
    <w:rsid w:val="00D40F41"/>
    <w:rsid w:val="00EC5532"/>
    <w:rsid w:val="00F0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3C6D2"/>
  <w15:chartTrackingRefBased/>
  <w15:docId w15:val="{0AD9C734-52FA-42B2-9133-A56509C8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16E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7</TotalTime>
  <Pages>2</Pages>
  <Words>515</Words>
  <Characters>3337</Characters>
  <Application>Microsoft Office Word</Application>
  <DocSecurity>0</DocSecurity>
  <Lines>222</Lines>
  <Paragraphs>192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3</cp:revision>
  <dcterms:created xsi:type="dcterms:W3CDTF">2026-02-20T10:21:00Z</dcterms:created>
  <dcterms:modified xsi:type="dcterms:W3CDTF">2026-10-10T21:14:00Z</dcterms:modified>
</cp:coreProperties>
</file>