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2835"/>
        <w:gridCol w:w="2835"/>
        <w:gridCol w:w="1417"/>
        <w:gridCol w:w="907"/>
        <w:gridCol w:w="1304"/>
        <w:gridCol w:w="4819"/>
      </w:tblGrid>
      <w:tr w:rsidR="00521CC9" w:rsidRPr="00256D8F" w14:paraId="0E011645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56A900F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godz.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4254D1E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prowadzący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60C3E2F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przedmiot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EBA5315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w./ćw.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D124DCD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grupa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3FB75F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sala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6A81C5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uwagi</w:t>
            </w:r>
          </w:p>
        </w:tc>
      </w:tr>
      <w:tr w:rsidR="00521CC9" w:rsidRPr="00256D8F" w14:paraId="15FD382F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5AC01547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PONIEDZIAŁEK</w:t>
            </w:r>
          </w:p>
        </w:tc>
      </w:tr>
      <w:tr w:rsidR="00FA4CF7" w:rsidRPr="00256D8F" w14:paraId="0C299130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E61326D" w14:textId="4C6F0AD2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D840C9" w14:textId="044CAC1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Tomasz Sadowski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03A39E8" w14:textId="4D93836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Projektowanie reklamy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4CC5FC9" w14:textId="632FDEA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836813" w14:textId="4BBB43BC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F3C9ABC" w14:textId="429B420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30905A1" w14:textId="4C7C67B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10h(5x2h): 26.10, 9.11, 16.11, 23.11, 30.11</w:t>
            </w:r>
          </w:p>
        </w:tc>
      </w:tr>
      <w:tr w:rsidR="00FA4CF7" w:rsidRPr="00256D8F" w14:paraId="0D57AACA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C9D71A5" w14:textId="19985FA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F1D9889" w14:textId="30E55C6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Halina Zając-Knapik 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D71B88F" w14:textId="2B6D12EA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Pracownia tekstu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EC1F1EE" w14:textId="23E2AA2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16B2934" w14:textId="11A9234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7187F64" w14:textId="6F9EDE3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1DBEE74" w14:textId="2A36FE8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20h(10x2h) 05.10, 12.10, 19.10, 26.10, 09.11, 16.11, 23.11, 30.11, 07.12, 14.12, </w:t>
            </w:r>
          </w:p>
        </w:tc>
      </w:tr>
      <w:tr w:rsidR="00FA4CF7" w:rsidRPr="00256D8F" w14:paraId="39008F42" w14:textId="77777777" w:rsidTr="009372CF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1B38B8C" w14:textId="07F6951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FFD51AA" w14:textId="6DD99252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mgr </w:t>
            </w:r>
            <w:proofErr w:type="spellStart"/>
            <w:r>
              <w:rPr>
                <w:rFonts w:ascii="Arial" w:hAnsi="Arial" w:cs="Arial"/>
                <w:color w:val="1F1F1F"/>
              </w:rPr>
              <w:t>inż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Kamil Kowalczyk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32D337" w14:textId="033AA46C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Web design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CDDCF14" w14:textId="6FA146A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bottom"/>
            <w:hideMark/>
          </w:tcPr>
          <w:p w14:paraId="145E13E6" w14:textId="130CDD4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2E2C1A" w14:textId="1ECCAFB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5EE193" w14:textId="2BF60FDB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28h(14x2h) 05.10, 12.10, 19.10, 26.10, 09.11, 16.11, 23.11, 30.11, 07.12, 14.12, 21.12, 04.01, 11.01, 18.01</w:t>
            </w:r>
          </w:p>
        </w:tc>
      </w:tr>
      <w:tr w:rsidR="00521CC9" w:rsidRPr="00256D8F" w14:paraId="67CE6DD2" w14:textId="77777777" w:rsidTr="006E020A">
        <w:trPr>
          <w:trHeight w:val="276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3EB95A6A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WTOREK</w:t>
            </w:r>
          </w:p>
        </w:tc>
      </w:tr>
      <w:tr w:rsidR="00FA4CF7" w:rsidRPr="00256D8F" w14:paraId="6E2C7FB3" w14:textId="77777777" w:rsidTr="006E020A">
        <w:trPr>
          <w:trHeight w:val="276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557FEE8" w14:textId="63E4AF16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08:00-11:15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BDB0085" w14:textId="2F8138EA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Tomasz Sadowski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BAFBA12" w14:textId="1354EE0D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Projektowanie reklamy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F821085" w14:textId="0F2205B2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BC078D7" w14:textId="0A632B2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E87E42" w14:textId="7D8575B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40A5FB" w14:textId="007FFDAB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20h(5x4h) 15.12, 22.12, 5.01, 12.01, 19.01</w:t>
            </w:r>
          </w:p>
        </w:tc>
      </w:tr>
      <w:tr w:rsidR="00FA4CF7" w:rsidRPr="00256D8F" w14:paraId="79E50420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C2BD70F" w14:textId="4FF5D0B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E63CFA" w14:textId="0F73F85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3BE3D8E" w14:textId="3DC8ED7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Zarządzanie instytucjami kultury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44C3872" w14:textId="5902D2E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B1E284F" w14:textId="09D1DA1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EFD2FB2" w14:textId="11C4F33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1BA712" w14:textId="62EC6770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15h(7x2h+1h) 06.10, 10.11, 17.11, 24.11, 01.12, 08.12, 15.12, 12.01 (1h 13:15-14:00)</w:t>
            </w:r>
          </w:p>
        </w:tc>
      </w:tr>
      <w:tr w:rsidR="00FA4CF7" w:rsidRPr="00256D8F" w14:paraId="7A66A248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DC2E5F" w14:textId="6C22117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EBCEE6" w14:textId="42DF893B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F6D25F9" w14:textId="69597EF2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Zarządzanie instytucjami kultury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95681D3" w14:textId="1644FEF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BF3040" w14:textId="6F38CAB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AAF4B7" w14:textId="722643D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7B1F24" w14:textId="0000B51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03.11 (2h)</w:t>
            </w:r>
          </w:p>
        </w:tc>
      </w:tr>
      <w:tr w:rsidR="00FA4CF7" w:rsidRPr="00256D8F" w14:paraId="6FD9B97A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FF11F0B" w14:textId="362FDEAA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040BFFD" w14:textId="657DF926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F122253" w14:textId="2CCC02D1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Podstawy zarządzania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5BBCD0E" w14:textId="2994E7D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0B65227" w14:textId="508FDE4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D7A6142" w14:textId="3A4E3CB4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AF1F892" w14:textId="667B9E1B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8h(4x2h) 13.10, 20.10, 27.10, 03.11</w:t>
            </w:r>
          </w:p>
        </w:tc>
      </w:tr>
      <w:tr w:rsidR="00FA4CF7" w:rsidRPr="00256D8F" w14:paraId="40E4C65C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C72E6A6" w14:textId="2F6D4E0C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F0739D6" w14:textId="0F57ECD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3427DD0" w14:textId="3B25BCB6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Podstawy zarządzania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8E181CF" w14:textId="31C56C5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E3DB598" w14:textId="7DD9C70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06C686E" w14:textId="26B542B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9EF0021" w14:textId="12CC506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7h(3x2h+1h) razem 15h: 10.11, 17.11, 24.11, 15.12 (1h)</w:t>
            </w:r>
          </w:p>
        </w:tc>
      </w:tr>
      <w:tr w:rsidR="00FA4CF7" w:rsidRPr="00256D8F" w14:paraId="63C27B7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7278B3F" w14:textId="4335399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315CAB4" w14:textId="6BEE215A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60E148F" w14:textId="298263F2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Zarządzanie instytucjami kultury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537A27F" w14:textId="0A41041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261A5CD" w14:textId="7B47DE7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7225DC6" w14:textId="0F2F81A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C744688" w14:textId="2C8EDE6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10h (5×2h) 06.10, 13.10, 20.10, 27.10, 03.11 </w:t>
            </w:r>
          </w:p>
        </w:tc>
      </w:tr>
      <w:tr w:rsidR="00FA4CF7" w:rsidRPr="00256D8F" w14:paraId="1C0D5A78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E6CAE2C" w14:textId="68A04C5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A62BE4D" w14:textId="7F3A328C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2B7486" w14:textId="2808CDC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[WYKŁAD ŁĄCZONY] Podstawy zarządzania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3222FBE" w14:textId="593B844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8E57A1" w14:textId="6B41E75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CC47987" w14:textId="79D5A0F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77192B" w14:textId="5738E12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WYKŁAD ŁĄCZONY — 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/I/II. 10 godz. (5×2 godz.): 10.11, 17.11, 24.11, 01.12, 8.12</w:t>
            </w:r>
          </w:p>
        </w:tc>
      </w:tr>
      <w:tr w:rsidR="00521CC9" w:rsidRPr="00256D8F" w14:paraId="115A38E8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1E467DF1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ŚRODA</w:t>
            </w:r>
          </w:p>
        </w:tc>
      </w:tr>
      <w:tr w:rsidR="00FA4CF7" w:rsidRPr="00256D8F" w14:paraId="10BCB3D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45D227" w14:textId="0EFA8EC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09:30-11:00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A9C1303" w14:textId="58DE5755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mgr Grzegorz Dudzik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09222B3" w14:textId="18CC8BC1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Wychowanie fizyczne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49E0E1" w14:textId="5AA66F66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A44E5E4" w14:textId="03D66D0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34209D" w14:textId="26AA470C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Ingardena 4, sala 1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D3F722" w14:textId="257E165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07.10, 21.10, 28.10, 04.11, 18.11, 25.11, 02.12, 09.12, 16.12, 13.01, 20.01</w:t>
            </w:r>
          </w:p>
        </w:tc>
      </w:tr>
      <w:tr w:rsidR="00FA4CF7" w:rsidRPr="00256D8F" w14:paraId="4429EC5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24CD6F7" w14:textId="3ACDEB96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13:15-16:30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DF859E" w14:textId="3DD58711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</w:rPr>
              <w:t>-Mastalerz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15C79B" w14:textId="22DC3AF9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Animacja kultury 2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8974A8B" w14:textId="268EAC3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F138A0B" w14:textId="0600C5C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BA38FC6" w14:textId="0187D26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CCF9F94" w14:textId="7137512B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 2x4h 21.10, 28.10</w:t>
            </w:r>
          </w:p>
        </w:tc>
      </w:tr>
      <w:tr w:rsidR="00FA4CF7" w:rsidRPr="00256D8F" w14:paraId="628495D9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5BF3DD" w14:textId="7D0A8429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DA7123E" w14:textId="3241C7F9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</w:rPr>
              <w:t>-Mastalerz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73ADC3" w14:textId="6A68F572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Animacja kultury 2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DDF87D" w14:textId="3FC4653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392CDC6" w14:textId="025C5FEA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1ECC9CC" w14:textId="02A2560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0658AB" w14:textId="2EB104B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16h(8x2h) 04.11, 18.11, 25.11, 02.12, 09.12, 16.12, 13.01, </w:t>
            </w:r>
          </w:p>
        </w:tc>
      </w:tr>
      <w:tr w:rsidR="00FA4CF7" w:rsidRPr="00256D8F" w14:paraId="7710A98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6680A9A" w14:textId="580EAB5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06B9301" w14:textId="45CFC75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Karolina Kowalska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9F37E21" w14:textId="4F1EA720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Myślenie wizualne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D3A9FFE" w14:textId="65FE46A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D188B3E" w14:textId="66E927D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1A2BDA9" w14:textId="19AA65A2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B52EB10" w14:textId="3909BB5D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proofErr w:type="gramStart"/>
            <w:r>
              <w:rPr>
                <w:rFonts w:ascii="Arial" w:hAnsi="Arial" w:cs="Arial"/>
                <w:color w:val="1F1F1F"/>
              </w:rPr>
              <w:t>12  godz.</w:t>
            </w:r>
            <w:proofErr w:type="gramEnd"/>
            <w:r>
              <w:rPr>
                <w:rFonts w:ascii="Arial" w:hAnsi="Arial" w:cs="Arial"/>
                <w:color w:val="1F1F1F"/>
              </w:rPr>
              <w:t>(6x2</w:t>
            </w:r>
            <w:proofErr w:type="gramStart"/>
            <w:r>
              <w:rPr>
                <w:rFonts w:ascii="Arial" w:hAnsi="Arial" w:cs="Arial"/>
                <w:color w:val="1F1F1F"/>
              </w:rPr>
              <w:t>h)  28.10</w:t>
            </w:r>
            <w:proofErr w:type="gramEnd"/>
            <w:r>
              <w:rPr>
                <w:rFonts w:ascii="Arial" w:hAnsi="Arial" w:cs="Arial"/>
                <w:color w:val="1F1F1F"/>
              </w:rPr>
              <w:t>, 18.11, 25.11, 02.12, 09.12, 16.12</w:t>
            </w:r>
          </w:p>
        </w:tc>
      </w:tr>
      <w:tr w:rsidR="00FA4CF7" w:rsidRPr="00256D8F" w14:paraId="21D5F95F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3759E18" w14:textId="68719A6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16:45-19:15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23EC6A7" w14:textId="141C033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Karolina Kowalska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57B687" w14:textId="6EF5A480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Myślenie wizualne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9024C49" w14:textId="0F8A7CF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8354DEF" w14:textId="7A07B39A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FFB9340" w14:textId="5C220BF4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4CFEC1" w14:textId="0085BB6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04.11 (3h), </w:t>
            </w:r>
          </w:p>
        </w:tc>
      </w:tr>
      <w:tr w:rsidR="00521CC9" w:rsidRPr="00256D8F" w14:paraId="488C7E91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28CC8163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CZWARTEK</w:t>
            </w:r>
          </w:p>
        </w:tc>
      </w:tr>
      <w:tr w:rsidR="00FA4CF7" w:rsidRPr="00256D8F" w14:paraId="75E8946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0E06514" w14:textId="0936B1E4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09:45-12:00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B929964" w14:textId="1BCDDFB8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wakat (grupa po B. Kukiełce-Król)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2136519" w14:textId="25E72627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Język angielski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1A4CC5" w14:textId="792AF14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4FFEF7F" w14:textId="18BC8E1D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938B04" w14:textId="0C2A104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48F4EA" w14:textId="79D2D45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40 godz. (13×3 godz. + 1h): 01.10, 08.10, 15.10, 22.10, 29.10, 05.11, 12.11, 19.11, 26.11, </w:t>
            </w:r>
            <w:r>
              <w:rPr>
                <w:rFonts w:ascii="Arial" w:hAnsi="Arial" w:cs="Arial"/>
                <w:color w:val="1F1F1F"/>
              </w:rPr>
              <w:lastRenderedPageBreak/>
              <w:t>03.12, 10.12, 17.12, 07.01, 14.01 (1h, 09:45–10:30)</w:t>
            </w:r>
          </w:p>
        </w:tc>
      </w:tr>
      <w:tr w:rsidR="00FA4CF7" w:rsidRPr="00256D8F" w14:paraId="7FCBCCBB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691A2EE" w14:textId="6E876B6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lastRenderedPageBreak/>
              <w:t>15:00-17:15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C248629" w14:textId="1B1275E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mgr Emanuel Studnicki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3BBCEB" w14:textId="5CDE84C1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Narzędzia sztucznej inteligencji 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ECB5E08" w14:textId="5D469A79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E350DD" w14:textId="51005A9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A22725" w14:textId="325173E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C48FC2" w14:textId="77B8AC79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15h(5x3h) 08.10, 15.10, 22.10, 29.10, 5.11</w:t>
            </w:r>
          </w:p>
        </w:tc>
      </w:tr>
      <w:tr w:rsidR="00FA4CF7" w:rsidRPr="00256D8F" w14:paraId="04FB0930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AEBB2C" w14:textId="3EF661D1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15:30-18:45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4F5823" w14:textId="3996532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hab.Iwona</w:t>
            </w:r>
            <w:proofErr w:type="spellEnd"/>
            <w:proofErr w:type="gramEnd"/>
            <w:r>
              <w:rPr>
                <w:rFonts w:ascii="Arial" w:hAnsi="Arial" w:cs="Arial"/>
                <w:color w:val="1F1F1F"/>
              </w:rPr>
              <w:t xml:space="preserve"> PIETRZKIEWICZ,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prof.UKEN</w:t>
            </w:r>
            <w:proofErr w:type="spellEnd"/>
            <w:proofErr w:type="gram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8F4DF54" w14:textId="0502DC8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Metody pracy badawczej 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5285E3B" w14:textId="7050CF4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B3B735" w14:textId="3E0748F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1882174" w14:textId="3681CC6B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7837A2" w14:textId="0EB7E05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20h(5x4h) 12.11, 19.11, 26.11, 03.12, 10.12</w:t>
            </w:r>
          </w:p>
        </w:tc>
      </w:tr>
      <w:tr w:rsidR="00FA4CF7" w:rsidRPr="00256D8F" w14:paraId="7D3BCEAC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D9C26EB" w14:textId="1B51BF0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8DCCDA" w14:textId="3D10A37A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mgr </w:t>
            </w:r>
            <w:proofErr w:type="spellStart"/>
            <w:r>
              <w:rPr>
                <w:rFonts w:ascii="Arial" w:hAnsi="Arial" w:cs="Arial"/>
                <w:color w:val="1F1F1F"/>
              </w:rPr>
              <w:t>inż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Kamil Kowalczyk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CF8ABFA" w14:textId="6CACE1DD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Web design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AEA550F" w14:textId="27C9809C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ACE05FA" w14:textId="572835F2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C82661" w14:textId="6E21ADD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57539EC" w14:textId="435A6DA1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</w:t>
            </w:r>
            <w:proofErr w:type="gramStart"/>
            <w:r>
              <w:rPr>
                <w:rFonts w:ascii="Arial" w:hAnsi="Arial" w:cs="Arial"/>
                <w:color w:val="1F1F1F"/>
              </w:rPr>
              <w:t>h(</w:t>
            </w:r>
            <w:proofErr w:type="gramEnd"/>
            <w:r>
              <w:rPr>
                <w:rFonts w:ascii="Arial" w:hAnsi="Arial" w:cs="Arial"/>
                <w:color w:val="1F1F1F"/>
              </w:rPr>
              <w:t>razem 30h) 05.11</w:t>
            </w:r>
          </w:p>
        </w:tc>
      </w:tr>
      <w:tr w:rsidR="00521CC9" w:rsidRPr="00256D8F" w14:paraId="6877C8FD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7A74A8AC" w14:textId="77777777" w:rsidR="00521CC9" w:rsidRPr="0029479B" w:rsidRDefault="00521CC9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PIĄTEK</w:t>
            </w:r>
          </w:p>
        </w:tc>
      </w:tr>
      <w:tr w:rsidR="00FA4CF7" w:rsidRPr="00256D8F" w14:paraId="7273B56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669183" w14:textId="5B82A193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E9353E" w14:textId="0F1C309C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Milena Gajewska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8AC5F86" w14:textId="50E51E63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Webwriting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7D93C8B" w14:textId="1E1947A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3F4886C" w14:textId="02A1F38A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226E9B" w14:textId="5972B7C2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F9DBD8" w14:textId="2A0F2300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22.01 (2h)</w:t>
            </w:r>
          </w:p>
        </w:tc>
      </w:tr>
      <w:tr w:rsidR="00FA4CF7" w:rsidRPr="00256D8F" w14:paraId="4164FA8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02F247" w14:textId="25BC05CE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15811B" w14:textId="2289E4F2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Milena Gajewska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C06D78D" w14:textId="4921A1C0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Webwriting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88280B" w14:textId="03129633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B751685" w14:textId="00CE6D73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5EDD510" w14:textId="422AF538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13C477" w14:textId="0C20EC4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28h(14x2h) 02.10, 09.10, 16.10, 23.10, 30.10, 06.11, </w:t>
            </w:r>
            <w:proofErr w:type="gramStart"/>
            <w:r>
              <w:rPr>
                <w:rFonts w:ascii="Arial" w:hAnsi="Arial" w:cs="Arial"/>
                <w:color w:val="1F1F1F"/>
              </w:rPr>
              <w:t>13.11  27.11</w:t>
            </w:r>
            <w:proofErr w:type="gramEnd"/>
            <w:r>
              <w:rPr>
                <w:rFonts w:ascii="Arial" w:hAnsi="Arial" w:cs="Arial"/>
                <w:color w:val="1F1F1F"/>
              </w:rPr>
              <w:t>, 04.12, 11.12, 18.12, 08.01, 15.01, 22.01 + 2h=30h</w:t>
            </w:r>
          </w:p>
        </w:tc>
      </w:tr>
      <w:tr w:rsidR="00FA4CF7" w:rsidRPr="00256D8F" w14:paraId="16F1793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9EBB2BB" w14:textId="78764FC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15:15-16:45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3497C9" w14:textId="0A20C269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Władysław Marek Kolasa, prof. UKEN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6AFCA6A" w14:textId="0CEE158F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[WYKŁAD ŁĄCZONY] </w:t>
            </w:r>
            <w:proofErr w:type="spellStart"/>
            <w:r>
              <w:rPr>
                <w:rFonts w:ascii="Arial" w:hAnsi="Arial" w:cs="Arial"/>
                <w:color w:val="1F1F1F"/>
              </w:rPr>
              <w:t>Webwriting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0F540E3" w14:textId="20261245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BC73262" w14:textId="28328740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3E4C559" w14:textId="5D3D510F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1F1F1F"/>
              </w:rPr>
              <w:t>prow</w:t>
            </w:r>
            <w:proofErr w:type="spellEnd"/>
            <w:r>
              <w:rPr>
                <w:rFonts w:ascii="Arial" w:hAnsi="Arial" w:cs="Arial"/>
                <w:color w:val="1F1F1F"/>
              </w:rPr>
              <w:t>. z sali 345)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A73C8F8" w14:textId="1B1B1E6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WYKŁAD ŁĄCZONY — 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/I/II. 10 godz. (5×2 godz.): 02.10, 09.10, 16.10, 23.10, 30.10</w:t>
            </w:r>
          </w:p>
        </w:tc>
      </w:tr>
      <w:tr w:rsidR="00FA4CF7" w:rsidRPr="00256D8F" w14:paraId="7CCB427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C3B90D" w14:textId="7B3EA30B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9EF68D" w14:textId="3A5F0CFC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dr Łukasz Rosicki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6535FF" w14:textId="71BC99FE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Web design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DD54902" w14:textId="3E7D3474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A5EB59C" w14:textId="3B06CFDC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69DA19" w14:textId="177C4477" w:rsidR="00FA4CF7" w:rsidRPr="0029479B" w:rsidRDefault="00FA4CF7" w:rsidP="00FA4CF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000000"/>
              </w:rPr>
              <w:t>Teams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DE09BF2" w14:textId="67CD4214" w:rsidR="00FA4CF7" w:rsidRPr="0029479B" w:rsidRDefault="00FA4CF7" w:rsidP="00FA4CF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10h(5X2h) 02.10, 09.10, 16.10, 23.10, 30.10</w:t>
            </w:r>
          </w:p>
        </w:tc>
      </w:tr>
    </w:tbl>
    <w:p w14:paraId="3038D741" w14:textId="51CFBE0F" w:rsidR="00D40F41" w:rsidRDefault="00D40F41"/>
    <w:sectPr w:rsidR="00D40F41" w:rsidSect="00545D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701" w:right="284" w:bottom="284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B1B4CD" w14:textId="77777777" w:rsidR="0066055F" w:rsidRDefault="0066055F" w:rsidP="00545D8E">
      <w:pPr>
        <w:spacing w:after="0" w:line="240" w:lineRule="auto"/>
      </w:pPr>
      <w:r>
        <w:separator/>
      </w:r>
    </w:p>
  </w:endnote>
  <w:endnote w:type="continuationSeparator" w:id="0">
    <w:p w14:paraId="4D5FAB20" w14:textId="77777777" w:rsidR="0066055F" w:rsidRDefault="0066055F" w:rsidP="0054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9B9D0" w14:textId="77777777" w:rsidR="00B73BBB" w:rsidRDefault="00B73B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88F19D" w14:textId="77777777" w:rsidR="00B73BBB" w:rsidRDefault="00B73BB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33FC71" w14:textId="77777777" w:rsidR="00B73BBB" w:rsidRDefault="00B73B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75512A" w14:textId="77777777" w:rsidR="0066055F" w:rsidRDefault="0066055F" w:rsidP="00545D8E">
      <w:pPr>
        <w:spacing w:after="0" w:line="240" w:lineRule="auto"/>
      </w:pPr>
      <w:r>
        <w:separator/>
      </w:r>
    </w:p>
  </w:footnote>
  <w:footnote w:type="continuationSeparator" w:id="0">
    <w:p w14:paraId="6F223522" w14:textId="77777777" w:rsidR="0066055F" w:rsidRDefault="0066055F" w:rsidP="00545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8FBB07" w14:textId="77777777" w:rsidR="00B73BBB" w:rsidRDefault="00B73B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350AC" w14:textId="77777777" w:rsidR="00545D8E" w:rsidRPr="00545D8E" w:rsidRDefault="00545D8E" w:rsidP="00545D8E"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205CC18" wp14:editId="43738BA3">
              <wp:simplePos x="0" y="0"/>
              <wp:positionH relativeFrom="margin">
                <wp:posOffset>2540</wp:posOffset>
              </wp:positionH>
              <wp:positionV relativeFrom="paragraph">
                <wp:posOffset>2540</wp:posOffset>
              </wp:positionV>
              <wp:extent cx="10284460" cy="784800"/>
              <wp:effectExtent l="0" t="0" r="2540" b="0"/>
              <wp:wrapNone/>
              <wp:docPr id="397840604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4460" cy="78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DC5EBA" w14:textId="77777777" w:rsidR="00521CC9" w:rsidRPr="00521CC9" w:rsidRDefault="00521CC9" w:rsidP="00521CC9">
                          <w:pPr>
                            <w:jc w:val="center"/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</w:pPr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Harmonogram zajęć II ROKU ZIiPC (s. </w:t>
                          </w:r>
                          <w:proofErr w:type="spellStart"/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stacj</w:t>
                          </w:r>
                          <w:proofErr w:type="spellEnd"/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.)</w:t>
                          </w:r>
                        </w:p>
                        <w:p w14:paraId="58584813" w14:textId="6B38E1E3" w:rsidR="00545D8E" w:rsidRPr="00C94615" w:rsidRDefault="00521CC9" w:rsidP="00521CC9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sem</w:t>
                          </w:r>
                          <w:proofErr w:type="spellEnd"/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. </w:t>
                          </w:r>
                          <w:r w:rsidR="00B73BBB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zimowy</w:t>
                          </w:r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 roku akademickiego 202</w:t>
                          </w:r>
                          <w:r w:rsidR="00B73BBB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6</w:t>
                          </w:r>
                          <w:r w:rsidRPr="00521CC9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/202</w:t>
                          </w:r>
                          <w:r w:rsidR="00B73BBB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05CC1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.2pt;margin-top:.2pt;width:809.8pt;height:61.8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" fillcolor="white [3201]" stroked="f" strokeweight=".5pt">
              <v:textbox>
                <w:txbxContent>
                  <w:p w14:paraId="64DC5EBA" w14:textId="77777777" w:rsidR="00521CC9" w:rsidRPr="00521CC9" w:rsidRDefault="00521CC9" w:rsidP="00521CC9">
                    <w:pPr>
                      <w:jc w:val="center"/>
                      <w:rPr>
                        <w:rFonts w:ascii="Aptos Black" w:hAnsi="Aptos Black"/>
                        <w:sz w:val="28"/>
                        <w:szCs w:val="28"/>
                      </w:rPr>
                    </w:pPr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Harmonogram zajęć II ROKU ZIiPC (s. </w:t>
                    </w:r>
                    <w:proofErr w:type="spellStart"/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>stacj</w:t>
                    </w:r>
                    <w:proofErr w:type="spellEnd"/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>.)</w:t>
                    </w:r>
                  </w:p>
                  <w:p w14:paraId="58584813" w14:textId="6B38E1E3" w:rsidR="00545D8E" w:rsidRPr="00C94615" w:rsidRDefault="00521CC9" w:rsidP="00521CC9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>sem</w:t>
                    </w:r>
                    <w:proofErr w:type="spellEnd"/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. </w:t>
                    </w:r>
                    <w:r w:rsidR="00B73BBB">
                      <w:rPr>
                        <w:rFonts w:ascii="Aptos Black" w:hAnsi="Aptos Black"/>
                        <w:sz w:val="28"/>
                        <w:szCs w:val="28"/>
                      </w:rPr>
                      <w:t>zimowy</w:t>
                    </w:r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 roku akademickiego 202</w:t>
                    </w:r>
                    <w:r w:rsidR="00B73BBB">
                      <w:rPr>
                        <w:rFonts w:ascii="Aptos Black" w:hAnsi="Aptos Black"/>
                        <w:sz w:val="28"/>
                        <w:szCs w:val="28"/>
                      </w:rPr>
                      <w:t>6</w:t>
                    </w:r>
                    <w:r w:rsidRPr="00521CC9">
                      <w:rPr>
                        <w:rFonts w:ascii="Aptos Black" w:hAnsi="Aptos Black"/>
                        <w:sz w:val="28"/>
                        <w:szCs w:val="28"/>
                      </w:rPr>
                      <w:t>/202</w:t>
                    </w:r>
                    <w:r w:rsidR="00B73BBB">
                      <w:rPr>
                        <w:rFonts w:ascii="Aptos Black" w:hAnsi="Aptos Black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42C0BAAA" wp14:editId="76C5EC6A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828000" cy="828000"/>
          <wp:effectExtent l="0" t="0" r="0" b="0"/>
          <wp:wrapSquare wrapText="bothSides"/>
          <wp:docPr id="181109118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091185" name="Grafika 18110911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BE7C3" w14:textId="77777777" w:rsidR="00B73BBB" w:rsidRDefault="00B73BBB">
    <w:pPr>
      <w:pStyle w:val="Nagwek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C9"/>
    <w:rsid w:val="000E10F1"/>
    <w:rsid w:val="00101107"/>
    <w:rsid w:val="00117DCF"/>
    <w:rsid w:val="00126C18"/>
    <w:rsid w:val="001558F5"/>
    <w:rsid w:val="002B2362"/>
    <w:rsid w:val="0031193D"/>
    <w:rsid w:val="00396EDE"/>
    <w:rsid w:val="003E6518"/>
    <w:rsid w:val="003F1EAC"/>
    <w:rsid w:val="00521CC9"/>
    <w:rsid w:val="00545D8E"/>
    <w:rsid w:val="006032B0"/>
    <w:rsid w:val="0066055F"/>
    <w:rsid w:val="006F618C"/>
    <w:rsid w:val="008772D6"/>
    <w:rsid w:val="00902BCE"/>
    <w:rsid w:val="00A024CB"/>
    <w:rsid w:val="00A12FAA"/>
    <w:rsid w:val="00A36F2B"/>
    <w:rsid w:val="00A37E6D"/>
    <w:rsid w:val="00B73BBB"/>
    <w:rsid w:val="00C94615"/>
    <w:rsid w:val="00D40F41"/>
    <w:rsid w:val="00D77DDA"/>
    <w:rsid w:val="00EA515D"/>
    <w:rsid w:val="00EC5532"/>
    <w:rsid w:val="00FA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4B168"/>
  <w15:chartTrackingRefBased/>
  <w15:docId w15:val="{D2DCBB94-5E29-4029-B997-9F1C9381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CC9"/>
    <w:rPr>
      <w:rFonts w:asciiTheme="minorHAnsi" w:eastAsiaTheme="minorEastAsia" w:hAnsi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7DCF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7DC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7DC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7DC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17DCF"/>
    <w:pPr>
      <w:keepNext/>
      <w:keepLines/>
      <w:spacing w:before="120" w:after="120"/>
      <w:outlineLvl w:val="4"/>
    </w:pPr>
    <w:rPr>
      <w:rFonts w:asciiTheme="majorHAnsi" w:eastAsiaTheme="majorEastAsia" w:hAnsiTheme="majorHAnsi" w:cstheme="majorBidi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DCF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117DC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17DCF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17DC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17DCF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10"/>
    <w:qFormat/>
    <w:rsid w:val="00117D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7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D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D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D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D8E"/>
    <w:rPr>
      <w:rFonts w:asciiTheme="minorHAnsi" w:eastAsiaTheme="majorEastAsia" w:hAnsiTheme="minorHAnsi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5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D8E"/>
    <w:pPr>
      <w:spacing w:before="160"/>
      <w:jc w:val="center"/>
    </w:pPr>
    <w:rPr>
      <w:rFonts w:ascii="Aptos" w:eastAsiaTheme="minorHAnsi" w:hAnsi="Aptos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5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D8E"/>
    <w:pPr>
      <w:ind w:left="720"/>
      <w:contextualSpacing/>
    </w:pPr>
    <w:rPr>
      <w:rFonts w:ascii="Aptos" w:eastAsiaTheme="minorHAnsi" w:hAnsi="Aptos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5D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D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D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45D8E"/>
  </w:style>
  <w:style w:type="paragraph" w:styleId="Stopka">
    <w:name w:val="footer"/>
    <w:basedOn w:val="Normalny"/>
    <w:link w:val="Stopka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45D8E"/>
  </w:style>
  <w:style w:type="table" w:styleId="Tabela-Siatka">
    <w:name w:val="Table Grid"/>
    <w:basedOn w:val="Standardowy"/>
    <w:uiPriority w:val="39"/>
    <w:rsid w:val="0090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02B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dr\OneDrive\Dokumenty\Niestandardowe%20szablony%20pakietu%20Office\Harmonogram%20stacjonarnych-2024-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C:\Users\pandr\OneDrive\Dokumenty\Niestandardowe szablony pakietu Office\Harmonogram stacjonarnych-2024-25.dotx</Template>
  <TotalTime>30</TotalTime>
  <Pages>2</Pages>
  <Words>433</Words>
  <Characters>2604</Characters>
  <Application>Microsoft Office Word</Application>
  <DocSecurity>0</DocSecurity>
  <Lines>211</Lines>
  <Paragraphs>153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Andrusiewicz</dc:creator>
  <cp:keywords/>
  <dc:description/>
  <cp:lastModifiedBy>Kinga Kaziszko</cp:lastModifiedBy>
  <cp:revision>6</cp:revision>
  <dcterms:created xsi:type="dcterms:W3CDTF">2026-02-05T12:04:00Z</dcterms:created>
  <dcterms:modified xsi:type="dcterms:W3CDTF">2026-10-10T21:32:00Z</dcterms:modified>
</cp:coreProperties>
</file>