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5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2835"/>
        <w:gridCol w:w="3341"/>
        <w:gridCol w:w="992"/>
        <w:gridCol w:w="826"/>
        <w:gridCol w:w="1442"/>
        <w:gridCol w:w="4681"/>
      </w:tblGrid>
      <w:tr w:rsidR="00953A2F" w:rsidRPr="00256D8F" w14:paraId="505A9AD7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95D98A7" w14:textId="77777777" w:rsidR="00953A2F" w:rsidRPr="0029479B" w:rsidRDefault="00953A2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godz.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6B61F3F" w14:textId="77777777" w:rsidR="00953A2F" w:rsidRPr="0029479B" w:rsidRDefault="00953A2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prowadzący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3D9B942" w14:textId="77777777" w:rsidR="00953A2F" w:rsidRPr="0029479B" w:rsidRDefault="00953A2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przedmiot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2A4FF1B" w14:textId="77777777" w:rsidR="00953A2F" w:rsidRPr="0029479B" w:rsidRDefault="00953A2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w./ćw.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EDB7863" w14:textId="77777777" w:rsidR="00953A2F" w:rsidRPr="0029479B" w:rsidRDefault="00953A2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grupa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4A6560B" w14:textId="77777777" w:rsidR="00953A2F" w:rsidRPr="0029479B" w:rsidRDefault="00953A2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sala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C3FA2F0" w14:textId="77777777" w:rsidR="00953A2F" w:rsidRPr="0029479B" w:rsidRDefault="00953A2F" w:rsidP="006E020A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color w:val="000000"/>
                <w:lang w:eastAsia="pl-PL"/>
              </w:rPr>
              <w:t>uwagi</w:t>
            </w:r>
          </w:p>
        </w:tc>
      </w:tr>
      <w:tr w:rsidR="00953A2F" w:rsidRPr="00256D8F" w14:paraId="0F18A7FD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3EF31926" w14:textId="77777777" w:rsidR="00953A2F" w:rsidRPr="0029479B" w:rsidRDefault="00953A2F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PONIEDZIAŁEK</w:t>
            </w:r>
          </w:p>
        </w:tc>
      </w:tr>
      <w:tr w:rsidR="00C0635B" w:rsidRPr="00256D8F" w14:paraId="5BFFFC61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FF15EF1" w14:textId="3B03426A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8:00-9:30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9D408B6" w14:textId="31907EF7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Beata </w:t>
            </w:r>
            <w:proofErr w:type="spellStart"/>
            <w:r>
              <w:rPr>
                <w:rFonts w:ascii="Arial" w:hAnsi="Arial" w:cs="Arial"/>
                <w:color w:val="1F1F1F"/>
              </w:rPr>
              <w:t>Langer</w:t>
            </w:r>
            <w:proofErr w:type="spellEnd"/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65EFAB2" w14:textId="7AEBDC34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Ocena usług informacyjnych 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4C44A91" w14:textId="4C9EB075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96D7697" w14:textId="16D63B8D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76B577F" w14:textId="19D7EE40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C087868" w14:textId="0D2EFB30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10h(5x2h) 05.10, 12.10, 19.10, 26.10, 09.11 </w:t>
            </w:r>
          </w:p>
        </w:tc>
      </w:tr>
      <w:tr w:rsidR="00C0635B" w:rsidRPr="00256D8F" w14:paraId="74A261F2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68203D6" w14:textId="33F243FE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4D9E01D" w14:textId="28BB3818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Magdalena </w:t>
            </w:r>
            <w:proofErr w:type="spellStart"/>
            <w:r>
              <w:rPr>
                <w:rFonts w:ascii="Arial" w:hAnsi="Arial" w:cs="Arial"/>
                <w:color w:val="1F1F1F"/>
              </w:rPr>
              <w:t>Koziak</w:t>
            </w:r>
            <w:proofErr w:type="spellEnd"/>
            <w:r>
              <w:rPr>
                <w:rFonts w:ascii="Arial" w:hAnsi="Arial" w:cs="Arial"/>
                <w:color w:val="1F1F1F"/>
              </w:rPr>
              <w:t>-Podsiadło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5779B4A" w14:textId="5A08BC85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Analiza i interpretacja przekazu wizualnego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88D4F29" w14:textId="3D3BBE38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0229350" w14:textId="089B22DB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97A3F7A" w14:textId="64656C21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1E1F5E0" w14:textId="5FEC019D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 godz. (5x2godz.) 14.12, 21.12, 4.01, 11.01, 18.01</w:t>
            </w:r>
          </w:p>
        </w:tc>
      </w:tr>
      <w:tr w:rsidR="00C0635B" w:rsidRPr="00256D8F" w14:paraId="0CFC00DF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4947D5F" w14:textId="2BAEB507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F9A741D" w14:textId="5155B511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Beata </w:t>
            </w:r>
            <w:proofErr w:type="spellStart"/>
            <w:r>
              <w:rPr>
                <w:rFonts w:ascii="Arial" w:hAnsi="Arial" w:cs="Arial"/>
                <w:color w:val="1F1F1F"/>
              </w:rPr>
              <w:t>Langer</w:t>
            </w:r>
            <w:proofErr w:type="spellEnd"/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36544C5" w14:textId="6864C2B9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Ocena usług informacyjnych 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F0BF0F0" w14:textId="1BFC1D19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ćw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82709F1" w14:textId="1D9A37AD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CB54BD3" w14:textId="587CEF33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22ABF5D" w14:textId="042190F2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07.12(2H)</w:t>
            </w:r>
          </w:p>
        </w:tc>
      </w:tr>
      <w:tr w:rsidR="00C0635B" w:rsidRPr="00256D8F" w14:paraId="0A8A6EE7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ABA1353" w14:textId="34E0A885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F84265B" w14:textId="0B65283A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Beata </w:t>
            </w:r>
            <w:proofErr w:type="spellStart"/>
            <w:r>
              <w:rPr>
                <w:rFonts w:ascii="Arial" w:hAnsi="Arial" w:cs="Arial"/>
                <w:color w:val="1F1F1F"/>
              </w:rPr>
              <w:t>Langer</w:t>
            </w:r>
            <w:proofErr w:type="spellEnd"/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BC0244F" w14:textId="15AE1FD0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Ocena usług informacyjnych 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53DCDD4" w14:textId="328ED5D6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cw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F0E23C4" w14:textId="36A2B775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C7F09D1" w14:textId="041132BC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0A87B2D" w14:textId="3D312F76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15h(7X2H+1H)) 05.10, 12.10, 19.10, 26.10, 09.11, 16.11, 23.11, 30.11(1H 11:30-12:15)</w:t>
            </w:r>
          </w:p>
        </w:tc>
      </w:tr>
      <w:tr w:rsidR="00C0635B" w:rsidRPr="00256D8F" w14:paraId="389F38CC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2BE8E15" w14:textId="22F69F28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35D95B1" w14:textId="6A447A79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Beata </w:t>
            </w:r>
            <w:proofErr w:type="spellStart"/>
            <w:r>
              <w:rPr>
                <w:rFonts w:ascii="Arial" w:hAnsi="Arial" w:cs="Arial"/>
                <w:color w:val="1F1F1F"/>
              </w:rPr>
              <w:t>Langer</w:t>
            </w:r>
            <w:proofErr w:type="spellEnd"/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8448DE0" w14:textId="601B75F5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Ocena usług informacyjnych 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903BDD7" w14:textId="18891777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cw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F96B76D" w14:textId="5E55F371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4078DAB" w14:textId="22690D45" w:rsidR="00C0635B" w:rsidRPr="0029479B" w:rsidRDefault="00C0635B" w:rsidP="00C0635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0D28E05" w14:textId="332ED407" w:rsidR="00C0635B" w:rsidRPr="0029479B" w:rsidRDefault="00C0635B" w:rsidP="00C0635B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15h(7X2H+1H) 30.11(1H 12:15-13:00), 07.12, 14.12, 21.12, 04.01, 11.01, 18.01</w:t>
            </w:r>
          </w:p>
        </w:tc>
      </w:tr>
      <w:tr w:rsidR="00953A2F" w:rsidRPr="00256D8F" w14:paraId="0D8EFB7D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7BCD49A3" w14:textId="77777777" w:rsidR="00953A2F" w:rsidRPr="0029479B" w:rsidRDefault="00953A2F" w:rsidP="006E020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WTOREK</w:t>
            </w:r>
          </w:p>
        </w:tc>
      </w:tr>
      <w:tr w:rsidR="00435011" w:rsidRPr="00256D8F" w14:paraId="51971F41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15294E5" w14:textId="19E1AA5D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8:00-9:30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826EEA9" w14:textId="2E66A1D1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prof. dr hab. Grażyna WRONA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89E783A" w14:textId="5BAA3D22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Informacja i komunikacja naukowa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27710B3" w14:textId="4741B10A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CC895BF" w14:textId="0F651D4F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6257763" w14:textId="7723F892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661D0E0" w14:textId="4156011F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10h(5x2h) 20.10, 27.10 03.11,10.11 17.11</w:t>
            </w:r>
          </w:p>
        </w:tc>
      </w:tr>
      <w:tr w:rsidR="00435011" w:rsidRPr="00256D8F" w14:paraId="679FEEC5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D96E073" w14:textId="130E08AE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02D5B78" w14:textId="070B5F65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prof. dr hab. Grażyna WRONA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71ACD35" w14:textId="619A9419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Informacja i komunikacja naukowa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A3F3017" w14:textId="14E535D9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524A0ED" w14:textId="5E0CFBEE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93E4AE9" w14:textId="646584E6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5CCA9EF" w14:textId="4518F2BE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</w:t>
            </w:r>
            <w:proofErr w:type="gramStart"/>
            <w:r>
              <w:rPr>
                <w:rFonts w:ascii="Arial" w:hAnsi="Arial" w:cs="Arial"/>
                <w:color w:val="1F1F1F"/>
              </w:rPr>
              <w:t>h(</w:t>
            </w:r>
            <w:proofErr w:type="gramEnd"/>
            <w:r>
              <w:rPr>
                <w:rFonts w:ascii="Arial" w:hAnsi="Arial" w:cs="Arial"/>
                <w:color w:val="1F1F1F"/>
              </w:rPr>
              <w:t>5×2 godz.): 24.11, 01.12, 08.12, 15.12, 22.12</w:t>
            </w:r>
          </w:p>
        </w:tc>
      </w:tr>
      <w:tr w:rsidR="00435011" w:rsidRPr="00256D8F" w14:paraId="66CAECCB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D97D733" w14:textId="51D99BC5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527C559" w14:textId="56460209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hab. Renata Frączek 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1CAD10F" w14:textId="76794E9D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Data </w:t>
            </w:r>
            <w:proofErr w:type="spellStart"/>
            <w:r>
              <w:rPr>
                <w:rFonts w:ascii="Arial" w:hAnsi="Arial" w:cs="Arial"/>
                <w:color w:val="1F1F1F"/>
              </w:rPr>
              <w:t>Scientist</w:t>
            </w:r>
            <w:proofErr w:type="spellEnd"/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CC2EB3C" w14:textId="2A363387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CC7653D" w14:textId="12BF3187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883CC85" w14:textId="4AF7497C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349F1B8" w14:textId="0309A801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20 godz. (5x4godz.): 08.12, 15.12, 22.12, 05.01, 12.01, </w:t>
            </w:r>
          </w:p>
        </w:tc>
      </w:tr>
      <w:tr w:rsidR="00435011" w:rsidRPr="00256D8F" w14:paraId="6B4E3C81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1EB167E" w14:textId="32BC0601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CAA516" w14:textId="7C88F64F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Łukasz Rosicki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32BF125" w14:textId="12BB8CAF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Zintegrowane systemy informacyjne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7CEDC1B" w14:textId="611D10F3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5DEC31D" w14:textId="74A1872D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DEFF811" w14:textId="67E1075B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353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A0C776C" w14:textId="4F7138CF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24h(6x4h) 06.10, 13.10, 20.10, 27.10, 03.11, 10.11</w:t>
            </w:r>
          </w:p>
        </w:tc>
      </w:tr>
      <w:tr w:rsidR="00435011" w:rsidRPr="00256D8F" w14:paraId="0DBBFC5F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6FA3EC7" w14:textId="3C917E14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94748D6" w14:textId="4547951A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Łukasz Rosicki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EC20CD7" w14:textId="531000F8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Zintegrowane systemy informacyjne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5735871" w14:textId="738E14C4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514B3B5" w14:textId="4BF000EE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63ED344" w14:textId="7D47C095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346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33B8722" w14:textId="4BD5EE8B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 17.11(1h 11:30-12:15) razem 25h</w:t>
            </w:r>
          </w:p>
        </w:tc>
      </w:tr>
      <w:tr w:rsidR="00435011" w:rsidRPr="00256D8F" w14:paraId="49BCB2F2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3740BA3" w14:textId="01E0BF8D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5EF3FEA" w14:textId="62294DCC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673A35D" w14:textId="70D47C4A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Komunikacja interpersonalna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D4EF8D5" w14:textId="7EA7AB3D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9ACD93F" w14:textId="0A9601A5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71725DF" w14:textId="51310185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345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E14A9A4" w14:textId="02F2FDE7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Razem 25 godz.; w tym 24 godz. (12×2 godz.): 06.10, 13.10, 20.10, 27.10, 03.11, 10.11, 17.11, 24.11, 01.12, 08.12, 15.12, 12.01, 19.01(1h)</w:t>
            </w:r>
          </w:p>
        </w:tc>
      </w:tr>
      <w:tr w:rsidR="00435011" w:rsidRPr="00256D8F" w14:paraId="1FAC3290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729DADC" w14:textId="77F2BCBC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BBE07CE" w14:textId="3CFB8CDE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Łukasz Rosicki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43E5A87" w14:textId="5D9091D5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Zintegrowane systemy informacyjne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723CE12" w14:textId="03645AA5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3A5915C" w14:textId="6BCCC14B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1C643F8" w14:textId="54135ACF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E2A8138" w14:textId="716E0AC6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10h(5x2h) 01.12, 08.12, 15.12, 22.12, 05.01</w:t>
            </w:r>
          </w:p>
        </w:tc>
      </w:tr>
      <w:tr w:rsidR="00032B44" w:rsidRPr="00256D8F" w14:paraId="3B848808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0E71B6F5" w14:textId="77777777" w:rsidR="00032B44" w:rsidRPr="0029479B" w:rsidRDefault="00032B44" w:rsidP="00032B4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ŚRODA</w:t>
            </w:r>
          </w:p>
        </w:tc>
      </w:tr>
      <w:tr w:rsidR="00435011" w:rsidRPr="00256D8F" w14:paraId="7521FEFD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6636921" w14:textId="30FA696B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EC5091B" w14:textId="68F7A6ED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000000"/>
              </w:rPr>
              <w:t>Matras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Mastalerz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7FB1CC9" w14:textId="46028BAB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Seminarium dyplomowe 2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78C2BE7" w14:textId="3947637E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sem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77D1171" w14:textId="33635BCC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gr. 3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412CB55" w14:textId="030DB056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346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00F46F5" w14:textId="1194E4F1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8h(4x2h) 28.10, 13.01, 09.12, 20.01</w:t>
            </w:r>
          </w:p>
        </w:tc>
      </w:tr>
      <w:tr w:rsidR="00435011" w:rsidRPr="00256D8F" w14:paraId="3CB68E29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44035E2" w14:textId="12D0FAC9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E5FF040" w14:textId="69976CC6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 xml:space="preserve">dr Wanda </w:t>
            </w:r>
            <w:proofErr w:type="spellStart"/>
            <w:r>
              <w:rPr>
                <w:rFonts w:ascii="Arial" w:hAnsi="Arial" w:cs="Arial"/>
                <w:color w:val="000000"/>
              </w:rPr>
              <w:t>Matras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Mastalerz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1909639" w14:textId="10B82BB5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Seminarium dyplomowe 2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DFF3C9" w14:textId="0EA299D5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sem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49808C9" w14:textId="4CC34435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gr. 3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795EBA7" w14:textId="349A727E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345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D7E2DFA" w14:textId="0ACFA13F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7h (3x2h+1h) 28.10 (1h), 04.11, 18.11, 25.11) razem 15h</w:t>
            </w:r>
          </w:p>
        </w:tc>
      </w:tr>
      <w:tr w:rsidR="00435011" w:rsidRPr="00256D8F" w14:paraId="41A59FE8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789987" w14:textId="24799AC4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7A6B9B2" w14:textId="0A3B8262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hab. Władysław Marek Kolasa, prof. UKEN 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2E997C" w14:textId="7C1CC647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Seminarium dyplomowe 2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0C31041" w14:textId="5DCC8BE2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sem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65337CD" w14:textId="4C82140F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gr 2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1907110" w14:textId="371B0FEE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347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D4E587D" w14:textId="1EF852C4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(7×2 godz. + 1h): 07.10, 21.10, 28.10, 04.11, 18.11, 25.11, 02.12, 09.12 (1h, 11:30-12:15)</w:t>
            </w:r>
          </w:p>
        </w:tc>
      </w:tr>
      <w:tr w:rsidR="00435011" w:rsidRPr="00256D8F" w14:paraId="7A92F4B3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9F461B9" w14:textId="10049E31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13:15-14:45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F55B2E5" w14:textId="48954A7C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prof. dr hab. Grażyna WRONA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5BD0058" w14:textId="08C17D6B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Informacja i komunikacja naukowa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EC2DAE8" w14:textId="3683C389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ćw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454ACD4" w14:textId="7CFB96FF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F7723D9" w14:textId="60FE233F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000000"/>
              </w:rPr>
              <w:t>345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8A705B6" w14:textId="27B1D652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20h(10x2h): 21.10, 28.10, 04.11, 18.11, 25.11, 02.12, 09.12, 16.12, 13.01, 20.01</w:t>
            </w:r>
          </w:p>
        </w:tc>
      </w:tr>
      <w:tr w:rsidR="00435011" w:rsidRPr="00256D8F" w14:paraId="769CD631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B2C31F1" w14:textId="6C77BFAF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lastRenderedPageBreak/>
              <w:t>18:30-20:00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984B4F4" w14:textId="490189BF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Magdalena B. KRÓL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31EDCA4" w14:textId="5B0E30E3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Seminarium dyplomowe 2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2035DE9" w14:textId="4A765FC3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sem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636A7C9" w14:textId="3A4499E0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gr. 1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9CF9253" w14:textId="74CFFEA3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346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B2D5EDB" w14:textId="6A68B25E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(7×2 godz. + 1h): 07.10, 21.10, 28.10, 04.11, 18.11, 25.11, 02.12, 09.12 (1h,18:30-19:15)</w:t>
            </w:r>
          </w:p>
        </w:tc>
      </w:tr>
      <w:tr w:rsidR="00032B44" w:rsidRPr="00256D8F" w14:paraId="28A44CC6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72C27235" w14:textId="77777777" w:rsidR="00032B44" w:rsidRPr="0029479B" w:rsidRDefault="00032B44" w:rsidP="00032B44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CZWARTEK</w:t>
            </w:r>
          </w:p>
        </w:tc>
      </w:tr>
      <w:tr w:rsidR="00435011" w:rsidRPr="00256D8F" w14:paraId="46E8F9D1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220299" w14:textId="155C5B31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8:00-9:30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DCA8A0A" w14:textId="451B62CF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mgr Emanuel Studnicki 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E1E6F09" w14:textId="15A47E4A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Zintegrowane systemy informacyjne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096781A" w14:textId="6DCAD55D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cw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78A2A08" w14:textId="51A18F89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A7B2B4D" w14:textId="7C587C59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2392FBB" w14:textId="5203BB67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25h(12x2h+1h) 08.10, 15.10, 22.10, 29.10, 05.11, 12.11, 19.11, 26.11, 03.12, 10.12, 17.12, 07.01, 14.01(1h)</w:t>
            </w:r>
          </w:p>
        </w:tc>
      </w:tr>
      <w:tr w:rsidR="00435011" w:rsidRPr="00256D8F" w14:paraId="11E8D201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2C49B71" w14:textId="533B619F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B8C3A0E" w14:textId="7860E79D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Magdalena </w:t>
            </w:r>
            <w:proofErr w:type="spellStart"/>
            <w:r>
              <w:rPr>
                <w:rFonts w:ascii="Arial" w:hAnsi="Arial" w:cs="Arial"/>
                <w:color w:val="1F1F1F"/>
              </w:rPr>
              <w:t>Koziak</w:t>
            </w:r>
            <w:proofErr w:type="spellEnd"/>
            <w:r>
              <w:rPr>
                <w:rFonts w:ascii="Arial" w:hAnsi="Arial" w:cs="Arial"/>
                <w:color w:val="1F1F1F"/>
              </w:rPr>
              <w:t>-Podsiadło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D9C1C9A" w14:textId="4AF420AF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Architektura przekazu wizualnego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90220F9" w14:textId="395CA777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1B7F946" w14:textId="0E55C969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9E2E657" w14:textId="3CBB1207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0AB97BC" w14:textId="35D96F68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(7x2 godz. + 1 godz.) 1.10, 15.10, 29.10, 12.11, 26.11, 10.12, 7.01, 21.01 (9:45-10:30)</w:t>
            </w:r>
          </w:p>
        </w:tc>
      </w:tr>
      <w:tr w:rsidR="00435011" w:rsidRPr="00256D8F" w14:paraId="1182F959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392CF1B" w14:textId="4CBADE24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21FEE64" w14:textId="7C2462BB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Magdalena </w:t>
            </w:r>
            <w:proofErr w:type="spellStart"/>
            <w:r>
              <w:rPr>
                <w:rFonts w:ascii="Arial" w:hAnsi="Arial" w:cs="Arial"/>
                <w:color w:val="1F1F1F"/>
              </w:rPr>
              <w:t>Koziak</w:t>
            </w:r>
            <w:proofErr w:type="spellEnd"/>
            <w:r>
              <w:rPr>
                <w:rFonts w:ascii="Arial" w:hAnsi="Arial" w:cs="Arial"/>
                <w:color w:val="1F1F1F"/>
              </w:rPr>
              <w:t>-Podsiadło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0E0932EB" w14:textId="01248359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Architektura przekazu wizualnego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1F32AE1" w14:textId="67816092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8C0B47C" w14:textId="08D664A7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3D8BC1B" w14:textId="66042DAE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CB54774" w14:textId="039E92D8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(7x2 godz. + 1 godz.) 8.10, 22.10, 5.11, 19.11, 3.12, 17.12, 14.01, 21.01 (10:30-11:15)</w:t>
            </w:r>
          </w:p>
        </w:tc>
      </w:tr>
      <w:tr w:rsidR="00435011" w:rsidRPr="00256D8F" w14:paraId="05953F04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BCD2783" w14:textId="01193355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15:00-16:30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8719A70" w14:textId="3FC12036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dr Magdalena </w:t>
            </w:r>
            <w:proofErr w:type="spellStart"/>
            <w:r>
              <w:rPr>
                <w:rFonts w:ascii="Arial" w:hAnsi="Arial" w:cs="Arial"/>
                <w:color w:val="1F1F1F"/>
              </w:rPr>
              <w:t>Koziak</w:t>
            </w:r>
            <w:proofErr w:type="spellEnd"/>
            <w:r>
              <w:rPr>
                <w:rFonts w:ascii="Arial" w:hAnsi="Arial" w:cs="Arial"/>
                <w:color w:val="1F1F1F"/>
              </w:rPr>
              <w:t>-Podsiadło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93EB053" w14:textId="13098CED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Analiza i interpretacja przekazu wizualnego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4FF40E3" w14:textId="17B9F3EC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ćw.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F690B0C" w14:textId="53D6E888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BD9A93F" w14:textId="79F4994C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83EA038" w14:textId="0D6DA451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20 </w:t>
            </w:r>
            <w:proofErr w:type="spellStart"/>
            <w:r>
              <w:rPr>
                <w:rFonts w:ascii="Arial" w:hAnsi="Arial" w:cs="Arial"/>
                <w:color w:val="1F1F1F"/>
              </w:rPr>
              <w:t>godz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(10x2 </w:t>
            </w:r>
            <w:proofErr w:type="spellStart"/>
            <w:r>
              <w:rPr>
                <w:rFonts w:ascii="Arial" w:hAnsi="Arial" w:cs="Arial"/>
                <w:color w:val="1F1F1F"/>
              </w:rPr>
              <w:t>godz</w:t>
            </w:r>
            <w:proofErr w:type="spellEnd"/>
            <w:r>
              <w:rPr>
                <w:rFonts w:ascii="Arial" w:hAnsi="Arial" w:cs="Arial"/>
                <w:color w:val="1F1F1F"/>
              </w:rPr>
              <w:t>) 5.11, 12.11, 19.11, 26.11, 3.12, 10.12, 17.12, 7.01, 14.01, 21.01</w:t>
            </w:r>
          </w:p>
        </w:tc>
      </w:tr>
      <w:tr w:rsidR="00435011" w:rsidRPr="00256D8F" w14:paraId="6D929107" w14:textId="77777777" w:rsidTr="00435011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6ABD483B" w14:textId="42455CBE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16:45-18:15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A88E927" w14:textId="7A03AA07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hab. Renata Frączek prof. UKEN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716588AF" w14:textId="799ED9E8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Data </w:t>
            </w:r>
            <w:proofErr w:type="spellStart"/>
            <w:r>
              <w:rPr>
                <w:rFonts w:ascii="Arial" w:hAnsi="Arial" w:cs="Arial"/>
                <w:color w:val="1F1F1F"/>
              </w:rPr>
              <w:t>scientist</w:t>
            </w:r>
            <w:proofErr w:type="spellEnd"/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5F3983A7" w14:textId="5E1A93CA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w</w:t>
            </w:r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3C7C9507" w14:textId="3CA4859F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 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126E14F2" w14:textId="0EA70B6B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MS </w:t>
            </w:r>
            <w:proofErr w:type="spellStart"/>
            <w:r>
              <w:rPr>
                <w:rFonts w:ascii="Arial" w:hAnsi="Arial" w:cs="Arial"/>
                <w:color w:val="1F1F1F"/>
              </w:rPr>
              <w:t>Teams</w:t>
            </w:r>
            <w:proofErr w:type="spellEnd"/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</w:tcPr>
          <w:p w14:paraId="242654DE" w14:textId="396DB581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10 godz. (5×2 godz.): 01.10, 08.10, 15.10, 22.10, 29.10</w:t>
            </w:r>
          </w:p>
        </w:tc>
      </w:tr>
      <w:tr w:rsidR="00A16505" w:rsidRPr="00256D8F" w14:paraId="7C492042" w14:textId="77777777" w:rsidTr="006E020A">
        <w:trPr>
          <w:trHeight w:val="288"/>
        </w:trPr>
        <w:tc>
          <w:tcPr>
            <w:tcW w:w="15591" w:type="dxa"/>
            <w:gridSpan w:val="7"/>
            <w:tcBorders>
              <w:tl2br w:val="nil"/>
              <w:tr2bl w:val="nil"/>
            </w:tcBorders>
            <w:shd w:val="clear" w:color="000000" w:fill="D0D0D0"/>
            <w:noWrap/>
            <w:vAlign w:val="center"/>
            <w:hideMark/>
          </w:tcPr>
          <w:p w14:paraId="499F388C" w14:textId="77777777" w:rsidR="00A16505" w:rsidRPr="0029479B" w:rsidRDefault="00A16505" w:rsidP="00A16505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29479B">
              <w:rPr>
                <w:rFonts w:eastAsia="Times New Roman" w:cs="Calibri"/>
                <w:b/>
                <w:bCs/>
                <w:color w:val="000000"/>
                <w:lang w:eastAsia="pl-PL"/>
              </w:rPr>
              <w:t>PIĄTEK</w:t>
            </w:r>
          </w:p>
        </w:tc>
      </w:tr>
      <w:tr w:rsidR="00435011" w:rsidRPr="0029479B" w14:paraId="4E52530B" w14:textId="77777777" w:rsidTr="0057219B">
        <w:trPr>
          <w:trHeight w:val="288"/>
        </w:trPr>
        <w:tc>
          <w:tcPr>
            <w:tcW w:w="1474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3C4E9BE" w14:textId="7A341CCF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09:45-11:15</w:t>
            </w:r>
          </w:p>
        </w:tc>
        <w:tc>
          <w:tcPr>
            <w:tcW w:w="2835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447DDA4" w14:textId="52514F75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dr Lidia Krawczyk</w:t>
            </w:r>
          </w:p>
        </w:tc>
        <w:tc>
          <w:tcPr>
            <w:tcW w:w="334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40EAF39" w14:textId="1340F27A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 xml:space="preserve">Information design </w:t>
            </w:r>
          </w:p>
        </w:tc>
        <w:tc>
          <w:tcPr>
            <w:tcW w:w="99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26504F6" w14:textId="308F8FAA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ćw</w:t>
            </w:r>
            <w:proofErr w:type="spellEnd"/>
          </w:p>
        </w:tc>
        <w:tc>
          <w:tcPr>
            <w:tcW w:w="826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87C1062" w14:textId="779502C7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A</w:t>
            </w:r>
          </w:p>
        </w:tc>
        <w:tc>
          <w:tcPr>
            <w:tcW w:w="1442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6A8D5039" w14:textId="35398503" w:rsidR="00435011" w:rsidRPr="0029479B" w:rsidRDefault="00435011" w:rsidP="00435011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681" w:type="dxa"/>
            <w:tcBorders>
              <w:bottom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A4B85A1" w14:textId="65C9D812" w:rsidR="00435011" w:rsidRPr="0029479B" w:rsidRDefault="00435011" w:rsidP="00435011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ascii="Arial" w:hAnsi="Arial" w:cs="Arial"/>
                <w:color w:val="1F1F1F"/>
              </w:rPr>
              <w:t>15 godz. (7×2 godz. + 1h): 02.10, 09.10, 16.10, 23.10, 30.10, 06.11, 13.11, 20.11 (1h, 09:45–10:30)</w:t>
            </w:r>
          </w:p>
        </w:tc>
      </w:tr>
      <w:tr w:rsidR="00435011" w:rsidRPr="0029479B" w14:paraId="076355BD" w14:textId="77777777" w:rsidTr="00435011">
        <w:trPr>
          <w:trHeight w:val="288"/>
        </w:trPr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748B9DE" w14:textId="574AC599" w:rsidR="00435011" w:rsidRPr="00435011" w:rsidRDefault="00435011" w:rsidP="00435011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C0F5091" w14:textId="0041A819" w:rsidR="00435011" w:rsidRPr="00435011" w:rsidRDefault="00435011" w:rsidP="00435011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dr Lidia Krawczyk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2929921" w14:textId="65BF1012" w:rsidR="00435011" w:rsidRPr="00435011" w:rsidRDefault="00435011" w:rsidP="00435011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 xml:space="preserve">Information design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D094148" w14:textId="20CA01FF" w:rsidR="00435011" w:rsidRPr="00435011" w:rsidRDefault="00435011" w:rsidP="00435011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ćw</w:t>
            </w:r>
            <w:proofErr w:type="spellEnd"/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71A4D22" w14:textId="30D9B933" w:rsidR="00435011" w:rsidRPr="00435011" w:rsidRDefault="00435011" w:rsidP="00435011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70E0A5C" w14:textId="1C9CB0C1" w:rsidR="00435011" w:rsidRPr="00435011" w:rsidRDefault="00435011" w:rsidP="00435011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0B052C1" w14:textId="1E3DD9A9" w:rsidR="00435011" w:rsidRPr="00435011" w:rsidRDefault="00435011" w:rsidP="00435011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15 godz. (7×2 godz. + 1h): 02.10, 09.10, 16.10, 23.10, 30.10, 06.11, 13.11, 20.11 (1h, 10:30-11:15)</w:t>
            </w:r>
          </w:p>
        </w:tc>
      </w:tr>
      <w:tr w:rsidR="00435011" w:rsidRPr="0029479B" w14:paraId="123E415D" w14:textId="77777777" w:rsidTr="00435011">
        <w:trPr>
          <w:trHeight w:val="288"/>
        </w:trPr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A67C242" w14:textId="6D9AF52E" w:rsidR="00435011" w:rsidRPr="00435011" w:rsidRDefault="00435011" w:rsidP="00435011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9:45-11:15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99413C6" w14:textId="21C24250" w:rsidR="00435011" w:rsidRPr="00435011" w:rsidRDefault="00435011" w:rsidP="00435011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dr Lidia Krawczyk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0C77CCD" w14:textId="4C5309EF" w:rsidR="00435011" w:rsidRPr="00435011" w:rsidRDefault="00435011" w:rsidP="00435011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Wideoedycja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00BB791" w14:textId="2A3FB7E4" w:rsidR="00435011" w:rsidRPr="00435011" w:rsidRDefault="00435011" w:rsidP="00435011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ćw</w:t>
            </w:r>
            <w:proofErr w:type="spellEnd"/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C8DE927" w14:textId="34D21659" w:rsidR="00435011" w:rsidRPr="00435011" w:rsidRDefault="00435011" w:rsidP="00435011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A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5B364ED7" w14:textId="4FC08F82" w:rsidR="00435011" w:rsidRPr="00435011" w:rsidRDefault="00435011" w:rsidP="00435011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D7B677F" w14:textId="39A89770" w:rsidR="00435011" w:rsidRPr="00435011" w:rsidRDefault="00435011" w:rsidP="00435011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15 godz. (7x2godz. +1 godz.): 20.11 (11:30-12:15), 27.11, 4.12, 11.12, 18.12, 8.01, 15.01, 22.01</w:t>
            </w:r>
          </w:p>
        </w:tc>
      </w:tr>
      <w:tr w:rsidR="00435011" w:rsidRPr="0029479B" w14:paraId="40D6FAFD" w14:textId="77777777" w:rsidTr="00435011">
        <w:trPr>
          <w:trHeight w:val="288"/>
        </w:trPr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95E5889" w14:textId="3E7A505B" w:rsidR="00435011" w:rsidRPr="00435011" w:rsidRDefault="00435011" w:rsidP="00435011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11:30-13:00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3377721C" w14:textId="6DFB9D77" w:rsidR="00435011" w:rsidRPr="00435011" w:rsidRDefault="00435011" w:rsidP="00435011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dr Lidia Krawczyk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08617D0F" w14:textId="46C57855" w:rsidR="00435011" w:rsidRPr="00435011" w:rsidRDefault="00435011" w:rsidP="00435011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Wideoedycja</w:t>
            </w:r>
            <w:proofErr w:type="spellEnd"/>
            <w:r>
              <w:rPr>
                <w:rFonts w:ascii="Arial" w:hAnsi="Arial" w:cs="Arial"/>
                <w:color w:val="1F1F1F"/>
              </w:rPr>
              <w:t xml:space="preserve">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1F07569B" w14:textId="241E6637" w:rsidR="00435011" w:rsidRPr="00435011" w:rsidRDefault="00435011" w:rsidP="00435011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proofErr w:type="spellStart"/>
            <w:r>
              <w:rPr>
                <w:rFonts w:ascii="Arial" w:hAnsi="Arial" w:cs="Arial"/>
                <w:color w:val="1F1F1F"/>
              </w:rPr>
              <w:t>ćw</w:t>
            </w:r>
            <w:proofErr w:type="spellEnd"/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77924DF3" w14:textId="75611506" w:rsidR="00435011" w:rsidRPr="00435011" w:rsidRDefault="00435011" w:rsidP="00435011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B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42C554B8" w14:textId="014B5DAA" w:rsidR="00435011" w:rsidRPr="00435011" w:rsidRDefault="00435011" w:rsidP="00435011">
            <w:pPr>
              <w:spacing w:after="0" w:line="240" w:lineRule="auto"/>
              <w:jc w:val="center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263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  <w:hideMark/>
          </w:tcPr>
          <w:p w14:paraId="274FF0D6" w14:textId="2C99D76E" w:rsidR="00435011" w:rsidRPr="00435011" w:rsidRDefault="00435011" w:rsidP="00435011">
            <w:pPr>
              <w:spacing w:after="0" w:line="240" w:lineRule="auto"/>
              <w:rPr>
                <w:rFonts w:ascii="Arial" w:hAnsi="Arial" w:cs="Arial"/>
                <w:color w:val="1F1F1F"/>
              </w:rPr>
            </w:pPr>
            <w:r>
              <w:rPr>
                <w:rFonts w:ascii="Arial" w:hAnsi="Arial" w:cs="Arial"/>
                <w:color w:val="1F1F1F"/>
              </w:rPr>
              <w:t>15 godz. (7x2godz. +1 godz.): 20.11 (12:15-13:00), 27.11, 4.12, 11.12, 18.12, 8.01, 15.01, 22.01</w:t>
            </w:r>
          </w:p>
        </w:tc>
      </w:tr>
    </w:tbl>
    <w:p w14:paraId="473731DD" w14:textId="16FDB87E" w:rsidR="00D40F41" w:rsidRDefault="00D40F41"/>
    <w:sectPr w:rsidR="00D40F41" w:rsidSect="00545D8E">
      <w:headerReference w:type="default" r:id="rId6"/>
      <w:pgSz w:w="16838" w:h="11906" w:orient="landscape" w:code="9"/>
      <w:pgMar w:top="1701" w:right="284" w:bottom="284" w:left="28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19F1C3" w14:textId="77777777" w:rsidR="00E95A87" w:rsidRDefault="00E95A87" w:rsidP="00545D8E">
      <w:pPr>
        <w:spacing w:after="0" w:line="240" w:lineRule="auto"/>
      </w:pPr>
      <w:r>
        <w:separator/>
      </w:r>
    </w:p>
  </w:endnote>
  <w:endnote w:type="continuationSeparator" w:id="0">
    <w:p w14:paraId="6DD15A1E" w14:textId="77777777" w:rsidR="00E95A87" w:rsidRDefault="00E95A87" w:rsidP="00545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Black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B28F0A" w14:textId="77777777" w:rsidR="00E95A87" w:rsidRDefault="00E95A87" w:rsidP="00545D8E">
      <w:pPr>
        <w:spacing w:after="0" w:line="240" w:lineRule="auto"/>
      </w:pPr>
      <w:r>
        <w:separator/>
      </w:r>
    </w:p>
  </w:footnote>
  <w:footnote w:type="continuationSeparator" w:id="0">
    <w:p w14:paraId="1A4DAFC3" w14:textId="77777777" w:rsidR="00E95A87" w:rsidRDefault="00E95A87" w:rsidP="00545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CAB84C" w14:textId="77777777" w:rsidR="00545D8E" w:rsidRPr="00545D8E" w:rsidRDefault="00545D8E" w:rsidP="00545D8E"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0F9A0676" wp14:editId="22F6930B">
              <wp:simplePos x="0" y="0"/>
              <wp:positionH relativeFrom="margin">
                <wp:posOffset>2540</wp:posOffset>
              </wp:positionH>
              <wp:positionV relativeFrom="paragraph">
                <wp:posOffset>2540</wp:posOffset>
              </wp:positionV>
              <wp:extent cx="10284460" cy="784800"/>
              <wp:effectExtent l="0" t="0" r="2540" b="0"/>
              <wp:wrapNone/>
              <wp:docPr id="397840604" name="Pole tekstow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4460" cy="78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A2FB0C" w14:textId="77777777" w:rsidR="00953A2F" w:rsidRPr="00953A2F" w:rsidRDefault="00953A2F" w:rsidP="00953A2F">
                          <w:pPr>
                            <w:jc w:val="center"/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</w:pPr>
                          <w:r w:rsidRPr="00953A2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Harmonogram zajęć III ROKU </w:t>
                          </w:r>
                          <w:proofErr w:type="spellStart"/>
                          <w:r w:rsidRPr="00953A2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ZIiPC</w:t>
                          </w:r>
                          <w:proofErr w:type="spellEnd"/>
                          <w:r w:rsidRPr="00953A2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 (s. </w:t>
                          </w:r>
                          <w:proofErr w:type="spellStart"/>
                          <w:r w:rsidRPr="00953A2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stacj</w:t>
                          </w:r>
                          <w:proofErr w:type="spellEnd"/>
                          <w:r w:rsidRPr="00953A2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.)</w:t>
                          </w:r>
                        </w:p>
                        <w:p w14:paraId="57D1A666" w14:textId="2E076E53" w:rsidR="00545D8E" w:rsidRPr="00C94615" w:rsidRDefault="00953A2F" w:rsidP="00953A2F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 w:rsidRPr="00953A2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sem</w:t>
                          </w:r>
                          <w:proofErr w:type="spellEnd"/>
                          <w:r w:rsidRPr="00953A2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. </w:t>
                          </w:r>
                          <w:r w:rsidR="00C0635B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zimowy</w:t>
                          </w:r>
                          <w:r w:rsidRPr="00953A2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 xml:space="preserve"> roku akademickiego 202</w:t>
                          </w:r>
                          <w:r w:rsidR="00C0635B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6</w:t>
                          </w:r>
                          <w:r w:rsidRPr="00953A2F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/202</w:t>
                          </w:r>
                          <w:r w:rsidR="00C0635B">
                            <w:rPr>
                              <w:rFonts w:ascii="Aptos Black" w:hAnsi="Aptos Black"/>
                              <w:sz w:val="28"/>
                              <w:szCs w:val="28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9A0676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.2pt;margin-top:.2pt;width:809.8pt;height:61.8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" fillcolor="white [3201]" stroked="f" strokeweight=".5pt">
              <v:textbox>
                <w:txbxContent>
                  <w:p w14:paraId="7BA2FB0C" w14:textId="77777777" w:rsidR="00953A2F" w:rsidRPr="00953A2F" w:rsidRDefault="00953A2F" w:rsidP="00953A2F">
                    <w:pPr>
                      <w:jc w:val="center"/>
                      <w:rPr>
                        <w:rFonts w:ascii="Aptos Black" w:hAnsi="Aptos Black"/>
                        <w:sz w:val="28"/>
                        <w:szCs w:val="28"/>
                      </w:rPr>
                    </w:pPr>
                    <w:r w:rsidRPr="00953A2F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Harmonogram zajęć III ROKU </w:t>
                    </w:r>
                    <w:proofErr w:type="spellStart"/>
                    <w:r w:rsidRPr="00953A2F">
                      <w:rPr>
                        <w:rFonts w:ascii="Aptos Black" w:hAnsi="Aptos Black"/>
                        <w:sz w:val="28"/>
                        <w:szCs w:val="28"/>
                      </w:rPr>
                      <w:t>ZIiPC</w:t>
                    </w:r>
                    <w:proofErr w:type="spellEnd"/>
                    <w:r w:rsidRPr="00953A2F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 (s. </w:t>
                    </w:r>
                    <w:proofErr w:type="spellStart"/>
                    <w:r w:rsidRPr="00953A2F">
                      <w:rPr>
                        <w:rFonts w:ascii="Aptos Black" w:hAnsi="Aptos Black"/>
                        <w:sz w:val="28"/>
                        <w:szCs w:val="28"/>
                      </w:rPr>
                      <w:t>stacj</w:t>
                    </w:r>
                    <w:proofErr w:type="spellEnd"/>
                    <w:r w:rsidRPr="00953A2F">
                      <w:rPr>
                        <w:rFonts w:ascii="Aptos Black" w:hAnsi="Aptos Black"/>
                        <w:sz w:val="28"/>
                        <w:szCs w:val="28"/>
                      </w:rPr>
                      <w:t>.)</w:t>
                    </w:r>
                  </w:p>
                  <w:p w14:paraId="57D1A666" w14:textId="2E076E53" w:rsidR="00545D8E" w:rsidRPr="00C94615" w:rsidRDefault="00953A2F" w:rsidP="00953A2F">
                    <w:pPr>
                      <w:jc w:val="center"/>
                      <w:rPr>
                        <w:sz w:val="20"/>
                        <w:szCs w:val="20"/>
                      </w:rPr>
                    </w:pPr>
                    <w:proofErr w:type="spellStart"/>
                    <w:r w:rsidRPr="00953A2F">
                      <w:rPr>
                        <w:rFonts w:ascii="Aptos Black" w:hAnsi="Aptos Black"/>
                        <w:sz w:val="28"/>
                        <w:szCs w:val="28"/>
                      </w:rPr>
                      <w:t>sem</w:t>
                    </w:r>
                    <w:proofErr w:type="spellEnd"/>
                    <w:r w:rsidRPr="00953A2F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. </w:t>
                    </w:r>
                    <w:r w:rsidR="00C0635B">
                      <w:rPr>
                        <w:rFonts w:ascii="Aptos Black" w:hAnsi="Aptos Black"/>
                        <w:sz w:val="28"/>
                        <w:szCs w:val="28"/>
                      </w:rPr>
                      <w:t>zimowy</w:t>
                    </w:r>
                    <w:r w:rsidRPr="00953A2F">
                      <w:rPr>
                        <w:rFonts w:ascii="Aptos Black" w:hAnsi="Aptos Black"/>
                        <w:sz w:val="28"/>
                        <w:szCs w:val="28"/>
                      </w:rPr>
                      <w:t xml:space="preserve"> roku akademickiego 202</w:t>
                    </w:r>
                    <w:r w:rsidR="00C0635B">
                      <w:rPr>
                        <w:rFonts w:ascii="Aptos Black" w:hAnsi="Aptos Black"/>
                        <w:sz w:val="28"/>
                        <w:szCs w:val="28"/>
                      </w:rPr>
                      <w:t>6</w:t>
                    </w:r>
                    <w:r w:rsidRPr="00953A2F">
                      <w:rPr>
                        <w:rFonts w:ascii="Aptos Black" w:hAnsi="Aptos Black"/>
                        <w:sz w:val="28"/>
                        <w:szCs w:val="28"/>
                      </w:rPr>
                      <w:t>/202</w:t>
                    </w:r>
                    <w:r w:rsidR="00C0635B">
                      <w:rPr>
                        <w:rFonts w:ascii="Aptos Black" w:hAnsi="Aptos Black"/>
                        <w:sz w:val="28"/>
                        <w:szCs w:val="28"/>
                      </w:rPr>
                      <w:t>7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6873CCFC" wp14:editId="3D8BBE08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828000" cy="828000"/>
          <wp:effectExtent l="0" t="0" r="0" b="0"/>
          <wp:wrapSquare wrapText="bothSides"/>
          <wp:docPr id="1811091185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1091185" name="Grafika 181109118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mirrorMargin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A2F"/>
    <w:rsid w:val="00032B44"/>
    <w:rsid w:val="000B3EBC"/>
    <w:rsid w:val="000E10F1"/>
    <w:rsid w:val="00117DCF"/>
    <w:rsid w:val="002B2362"/>
    <w:rsid w:val="00396EDE"/>
    <w:rsid w:val="003E6518"/>
    <w:rsid w:val="00435011"/>
    <w:rsid w:val="00545D8E"/>
    <w:rsid w:val="00647D06"/>
    <w:rsid w:val="006F78DC"/>
    <w:rsid w:val="008772D6"/>
    <w:rsid w:val="00895EE9"/>
    <w:rsid w:val="00902BCE"/>
    <w:rsid w:val="00953A2F"/>
    <w:rsid w:val="00A024CB"/>
    <w:rsid w:val="00A16505"/>
    <w:rsid w:val="00A36F2B"/>
    <w:rsid w:val="00A47E64"/>
    <w:rsid w:val="00B86D59"/>
    <w:rsid w:val="00C0635B"/>
    <w:rsid w:val="00C27CD0"/>
    <w:rsid w:val="00C94615"/>
    <w:rsid w:val="00CB79CE"/>
    <w:rsid w:val="00D40F41"/>
    <w:rsid w:val="00D51CA2"/>
    <w:rsid w:val="00E6096D"/>
    <w:rsid w:val="00E95A87"/>
    <w:rsid w:val="00EC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CDB5A"/>
  <w15:chartTrackingRefBased/>
  <w15:docId w15:val="{2CD4EC27-63E3-4416-8CF1-0A214262F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3A2F"/>
    <w:rPr>
      <w:rFonts w:asciiTheme="minorHAnsi" w:eastAsiaTheme="minorEastAsia" w:hAnsiTheme="minorHAns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7DCF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17DC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17DCF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17DCF"/>
    <w:pPr>
      <w:keepNext/>
      <w:keepLines/>
      <w:spacing w:before="120" w:after="120"/>
      <w:outlineLvl w:val="3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117DCF"/>
    <w:pPr>
      <w:keepNext/>
      <w:keepLines/>
      <w:spacing w:before="120" w:after="120"/>
      <w:outlineLvl w:val="4"/>
    </w:pPr>
    <w:rPr>
      <w:rFonts w:asciiTheme="majorHAnsi" w:eastAsiaTheme="majorEastAsia" w:hAnsiTheme="majorHAnsi" w:cstheme="majorBidi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5D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5D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5D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5D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17DCF"/>
    <w:rPr>
      <w:rFonts w:asciiTheme="majorHAnsi" w:eastAsiaTheme="majorEastAsia" w:hAnsiTheme="majorHAnsi" w:cstheme="majorBidi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117DCF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117DCF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117DCF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117DCF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10"/>
    <w:qFormat/>
    <w:rsid w:val="00117D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17D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5D8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5D8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5D8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5D8E"/>
    <w:rPr>
      <w:rFonts w:asciiTheme="minorHAnsi" w:eastAsiaTheme="majorEastAsia" w:hAnsiTheme="minorHAnsi" w:cstheme="majorBidi"/>
      <w:color w:val="272727" w:themeColor="text1" w:themeTint="D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5D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45D8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5D8E"/>
    <w:pPr>
      <w:spacing w:before="160"/>
      <w:jc w:val="center"/>
    </w:pPr>
    <w:rPr>
      <w:rFonts w:ascii="Aptos" w:eastAsiaTheme="minorHAnsi" w:hAnsi="Aptos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45D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5D8E"/>
    <w:pPr>
      <w:ind w:left="720"/>
      <w:contextualSpacing/>
    </w:pPr>
    <w:rPr>
      <w:rFonts w:ascii="Aptos" w:eastAsiaTheme="minorHAnsi" w:hAnsi="Aptos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45D8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5D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Aptos" w:eastAsiaTheme="minorHAnsi" w:hAnsi="Aptos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5D8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5D8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545D8E"/>
  </w:style>
  <w:style w:type="paragraph" w:styleId="Stopka">
    <w:name w:val="footer"/>
    <w:basedOn w:val="Normalny"/>
    <w:link w:val="StopkaZnak"/>
    <w:uiPriority w:val="99"/>
    <w:unhideWhenUsed/>
    <w:rsid w:val="00545D8E"/>
    <w:pPr>
      <w:tabs>
        <w:tab w:val="center" w:pos="4536"/>
        <w:tab w:val="right" w:pos="9072"/>
      </w:tabs>
      <w:spacing w:after="0" w:line="240" w:lineRule="auto"/>
    </w:pPr>
    <w:rPr>
      <w:rFonts w:ascii="Aptos" w:eastAsiaTheme="minorHAnsi" w:hAnsi="Aptos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545D8E"/>
  </w:style>
  <w:style w:type="table" w:styleId="Tabela-Siatka">
    <w:name w:val="Table Grid"/>
    <w:basedOn w:val="Standardowy"/>
    <w:uiPriority w:val="39"/>
    <w:rsid w:val="00902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902B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ndr\OneDrive\Dokumenty\Niestandardowe%20szablony%20pakietu%20Office\Harmonogram%20stacjonarnych-2024-25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C:\Users\pandr\OneDrive\Dokumenty\Niestandardowe szablony pakietu Office\Harmonogram stacjonarnych-2024-25.dotx</Template>
  <TotalTime>10</TotalTime>
  <Pages>2</Pages>
  <Words>546</Words>
  <Characters>3403</Characters>
  <Application>Microsoft Office Word</Application>
  <DocSecurity>0</DocSecurity>
  <Lines>243</Lines>
  <Paragraphs>207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Andrusiewicz</dc:creator>
  <cp:keywords/>
  <dc:description/>
  <cp:lastModifiedBy>Kinga Kaziszko</cp:lastModifiedBy>
  <cp:revision>7</cp:revision>
  <dcterms:created xsi:type="dcterms:W3CDTF">2026-03-16T10:42:00Z</dcterms:created>
  <dcterms:modified xsi:type="dcterms:W3CDTF">2026-10-10T21:21:00Z</dcterms:modified>
</cp:coreProperties>
</file>